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8EE90" w14:textId="77777777" w:rsidR="00C11D78" w:rsidRPr="00197F8F" w:rsidRDefault="00C11D78" w:rsidP="00C11D78">
      <w:pPr>
        <w:outlineLvl w:val="0"/>
        <w:rPr>
          <w:rFonts w:ascii="DB Office" w:hAnsi="DB Office"/>
          <w:b/>
          <w:snapToGrid w:val="0"/>
          <w:color w:val="000000"/>
          <w:sz w:val="28"/>
          <w:szCs w:val="28"/>
          <w:lang w:val="es-ES"/>
        </w:rPr>
      </w:pP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TAN-Nr.: TAN</w:t>
      </w:r>
      <w:bookmarkStart w:id="0" w:name="_Hlk36030143"/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begin">
          <w:ffData>
            <w:name w:val=""/>
            <w:enabled/>
            <w:calcOnExit w:val="0"/>
            <w:textInput>
              <w:maxLength w:val="6"/>
            </w:textInput>
          </w:ffData>
        </w:fldCha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end"/>
      </w:r>
      <w:bookmarkEnd w:id="0"/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ab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ab/>
        <w:t xml:space="preserve">Auftragsnummer: 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end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/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begin">
          <w:ffData>
            <w:name w:val=""/>
            <w:enabled/>
            <w:calcOnExit w:val="0"/>
            <w:textInput>
              <w:maxLength w:val="5"/>
            </w:textInput>
          </w:ffData>
        </w:fldCha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end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t>/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s-ES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color w:val="000000"/>
          <w:sz w:val="28"/>
          <w:szCs w:val="28"/>
          <w:lang w:val="en-GB"/>
        </w:rPr>
        <w:fldChar w:fldCharType="end"/>
      </w:r>
    </w:p>
    <w:p w14:paraId="0F64FE14" w14:textId="77777777" w:rsidR="00C11D78" w:rsidRPr="00197F8F" w:rsidRDefault="00C11D78" w:rsidP="00C11D78">
      <w:pPr>
        <w:outlineLvl w:val="0"/>
        <w:rPr>
          <w:rFonts w:ascii="DB Office" w:hAnsi="DB Office"/>
          <w:b/>
          <w:i/>
          <w:iCs/>
          <w:snapToGrid w:val="0"/>
          <w:color w:val="0000FF"/>
          <w:sz w:val="28"/>
          <w:szCs w:val="28"/>
          <w:lang w:val="es-ES"/>
        </w:rPr>
      </w:pPr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>TAN no.:</w:t>
      </w:r>
      <w:r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ab/>
      </w:r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ab/>
      </w:r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ab/>
      </w:r>
      <w:r w:rsidRPr="00197F8F">
        <w:rPr>
          <w:rFonts w:ascii="DB Office" w:hAnsi="DB Office"/>
          <w:b/>
          <w:bCs/>
          <w:i/>
          <w:iCs/>
          <w:snapToGrid w:val="0"/>
          <w:color w:val="0000FF"/>
          <w:sz w:val="28"/>
          <w:szCs w:val="28"/>
          <w:lang w:val="es-ES"/>
        </w:rPr>
        <w:tab/>
        <w:t>Order code:</w:t>
      </w:r>
    </w:p>
    <w:p w14:paraId="30741118" w14:textId="77777777" w:rsidR="00C52AF4" w:rsidRPr="004B515D" w:rsidRDefault="00C52AF4" w:rsidP="00FA0D7F">
      <w:pPr>
        <w:outlineLvl w:val="0"/>
        <w:rPr>
          <w:rFonts w:ascii="DB Office" w:hAnsi="DB Office"/>
          <w:b/>
          <w:sz w:val="28"/>
          <w:szCs w:val="28"/>
          <w:lang w:val="es-ES"/>
        </w:rPr>
      </w:pPr>
    </w:p>
    <w:p w14:paraId="6FC098A9" w14:textId="77777777" w:rsidR="00F8219D" w:rsidRPr="004B515D" w:rsidRDefault="00F8219D" w:rsidP="00FA0D7F">
      <w:pPr>
        <w:outlineLvl w:val="0"/>
        <w:rPr>
          <w:rFonts w:ascii="DB Office" w:hAnsi="DB Office"/>
          <w:b/>
          <w:sz w:val="28"/>
          <w:szCs w:val="28"/>
        </w:rPr>
      </w:pPr>
      <w:r w:rsidRPr="004B515D">
        <w:rPr>
          <w:rFonts w:ascii="DB Office" w:hAnsi="DB Office"/>
          <w:b/>
          <w:bCs/>
          <w:sz w:val="28"/>
          <w:szCs w:val="28"/>
        </w:rPr>
        <w:t>Checkliste B 126</w:t>
      </w:r>
      <w:r w:rsidRPr="004B515D">
        <w:rPr>
          <w:rFonts w:ascii="DB Office" w:hAnsi="DB Office"/>
          <w:b/>
          <w:bCs/>
          <w:sz w:val="28"/>
          <w:szCs w:val="28"/>
        </w:rPr>
        <w:tab/>
      </w:r>
      <w:r w:rsidRPr="004B515D">
        <w:rPr>
          <w:rFonts w:ascii="DB Office" w:hAnsi="DB Office"/>
          <w:b/>
          <w:bCs/>
          <w:sz w:val="28"/>
          <w:szCs w:val="28"/>
        </w:rPr>
        <w:tab/>
        <w:t xml:space="preserve">Gießen/ </w:t>
      </w:r>
    </w:p>
    <w:p w14:paraId="4AAD8E85" w14:textId="77777777" w:rsidR="002B1D5A" w:rsidRPr="00447D9D" w:rsidRDefault="002B1D5A" w:rsidP="00FA0D7F">
      <w:pPr>
        <w:outlineLvl w:val="0"/>
        <w:rPr>
          <w:rFonts w:ascii="DB Office" w:hAnsi="DB Office"/>
          <w:b/>
          <w:i/>
          <w:iCs/>
          <w:color w:val="0000FF"/>
          <w:sz w:val="28"/>
          <w:szCs w:val="28"/>
          <w:lang w:val="en-US"/>
        </w:rPr>
      </w:pPr>
      <w:r w:rsidRPr="00447D9D">
        <w:rPr>
          <w:rFonts w:ascii="DB Office" w:hAnsi="DB Office"/>
          <w:b/>
          <w:bCs/>
          <w:i/>
          <w:iCs/>
          <w:color w:val="0000FF"/>
          <w:sz w:val="28"/>
          <w:szCs w:val="28"/>
          <w:lang w:val="en-US"/>
        </w:rPr>
        <w:t>Checklist B 126</w:t>
      </w:r>
      <w:r w:rsidRPr="00447D9D">
        <w:rPr>
          <w:rFonts w:ascii="DB Office" w:hAnsi="DB Office"/>
          <w:b/>
          <w:bCs/>
          <w:i/>
          <w:iCs/>
          <w:color w:val="0000FF"/>
          <w:sz w:val="28"/>
          <w:szCs w:val="28"/>
          <w:lang w:val="en-US"/>
        </w:rPr>
        <w:tab/>
      </w:r>
      <w:r w:rsidRPr="00447D9D">
        <w:rPr>
          <w:rFonts w:ascii="DB Office" w:hAnsi="DB Office"/>
          <w:b/>
          <w:bCs/>
          <w:i/>
          <w:iCs/>
          <w:color w:val="0000FF"/>
          <w:sz w:val="28"/>
          <w:szCs w:val="28"/>
          <w:lang w:val="en-US"/>
        </w:rPr>
        <w:tab/>
      </w:r>
      <w:r w:rsidR="00A42122" w:rsidRPr="00447D9D">
        <w:rPr>
          <w:rFonts w:ascii="DB Office" w:hAnsi="DB Office"/>
          <w:b/>
          <w:bCs/>
          <w:i/>
          <w:iCs/>
          <w:color w:val="0000FF"/>
          <w:sz w:val="28"/>
          <w:szCs w:val="28"/>
          <w:lang w:val="en-US"/>
        </w:rPr>
        <w:tab/>
      </w:r>
      <w:r w:rsidRPr="00447D9D">
        <w:rPr>
          <w:rFonts w:ascii="DB Office" w:hAnsi="DB Office"/>
          <w:b/>
          <w:bCs/>
          <w:i/>
          <w:iCs/>
          <w:color w:val="0000FF"/>
          <w:sz w:val="28"/>
          <w:szCs w:val="28"/>
          <w:lang w:val="en-US"/>
        </w:rPr>
        <w:t>Casting</w:t>
      </w:r>
    </w:p>
    <w:p w14:paraId="7F41595B" w14:textId="77777777" w:rsidR="00FA0D7F" w:rsidRPr="00447D9D" w:rsidRDefault="00FA0D7F" w:rsidP="00D84E16">
      <w:pPr>
        <w:outlineLvl w:val="0"/>
        <w:rPr>
          <w:rFonts w:ascii="DB Office" w:hAnsi="DB Office"/>
          <w:b/>
          <w:sz w:val="22"/>
          <w:szCs w:val="22"/>
          <w:lang w:val="en-US"/>
        </w:rPr>
      </w:pPr>
    </w:p>
    <w:p w14:paraId="090DFE7C" w14:textId="77777777" w:rsidR="00C11D78" w:rsidRPr="00197F8F" w:rsidRDefault="00C11D78" w:rsidP="00C11D78">
      <w:pPr>
        <w:tabs>
          <w:tab w:val="left" w:pos="2410"/>
        </w:tabs>
        <w:outlineLvl w:val="0"/>
        <w:rPr>
          <w:rFonts w:ascii="DB Office" w:hAnsi="DB Office"/>
          <w:b/>
          <w:snapToGrid w:val="0"/>
          <w:szCs w:val="24"/>
          <w:lang w:val="en-GB"/>
        </w:rPr>
      </w:pP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F</w:t>
      </w:r>
      <w:r w:rsidRPr="00197F8F">
        <w:rPr>
          <w:rFonts w:ascii="DB Office" w:hAnsi="DB Office"/>
          <w:b/>
          <w:bCs/>
          <w:szCs w:val="24"/>
          <w:lang w:val="en-GB"/>
        </w:rPr>
        <w:t xml:space="preserve">irma/ </w:t>
      </w:r>
      <w:r w:rsidRPr="00197F8F">
        <w:rPr>
          <w:rFonts w:ascii="DB Office" w:hAnsi="DB Office"/>
          <w:b/>
          <w:bCs/>
          <w:i/>
          <w:iCs/>
          <w:color w:val="0000FF"/>
          <w:szCs w:val="24"/>
          <w:lang w:val="en-GB"/>
        </w:rPr>
        <w:t>Company:</w:t>
      </w:r>
      <w:r w:rsidRPr="00197F8F">
        <w:rPr>
          <w:rFonts w:ascii="DB Office" w:hAnsi="DB Office"/>
          <w:b/>
          <w:bCs/>
          <w:i/>
          <w:iCs/>
          <w:szCs w:val="24"/>
          <w:lang w:val="en-GB"/>
        </w:rPr>
        <w:tab/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DB Office" w:hAnsi="DB Office"/>
          <w:b/>
          <w:bCs/>
          <w:snapToGrid w:val="0"/>
          <w:szCs w:val="24"/>
          <w:lang w:val="en-GB"/>
        </w:rPr>
        <w:instrText xml:space="preserve"> FORMTEXT </w:instrText>
      </w:r>
      <w:r>
        <w:rPr>
          <w:rFonts w:ascii="DB Office" w:hAnsi="DB Office"/>
          <w:b/>
          <w:bCs/>
          <w:snapToGrid w:val="0"/>
          <w:szCs w:val="24"/>
          <w:lang w:val="en-GB"/>
        </w:rPr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separate"/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end"/>
      </w:r>
    </w:p>
    <w:p w14:paraId="78E8896D" w14:textId="77777777" w:rsidR="00C11D78" w:rsidRPr="00197F8F" w:rsidRDefault="00C11D78" w:rsidP="00C11D78">
      <w:pPr>
        <w:tabs>
          <w:tab w:val="left" w:pos="2410"/>
        </w:tabs>
        <w:outlineLvl w:val="0"/>
        <w:rPr>
          <w:rFonts w:ascii="DB Office" w:hAnsi="DB Office"/>
          <w:b/>
          <w:snapToGrid w:val="0"/>
          <w:szCs w:val="24"/>
          <w:lang w:val="en-GB"/>
        </w:rPr>
      </w:pPr>
      <w:r w:rsidRPr="00197F8F">
        <w:rPr>
          <w:rFonts w:ascii="DB Office" w:hAnsi="DB Office"/>
          <w:b/>
          <w:bCs/>
          <w:snapToGrid w:val="0"/>
          <w:color w:val="000000"/>
          <w:szCs w:val="24"/>
          <w:lang w:val="en-GB"/>
        </w:rPr>
        <w:t xml:space="preserve">Standort/ </w:t>
      </w:r>
      <w:r w:rsidRPr="00197F8F">
        <w:rPr>
          <w:rFonts w:ascii="DB Office" w:hAnsi="DB Office"/>
          <w:b/>
          <w:bCs/>
          <w:i/>
          <w:iCs/>
          <w:snapToGrid w:val="0"/>
          <w:color w:val="0000FF"/>
          <w:szCs w:val="24"/>
          <w:lang w:val="en-GB"/>
        </w:rPr>
        <w:t>Location:</w:t>
      </w:r>
      <w:r w:rsidRPr="00197F8F">
        <w:rPr>
          <w:rFonts w:ascii="DB Office" w:hAnsi="DB Office"/>
          <w:b/>
          <w:bCs/>
          <w:szCs w:val="24"/>
          <w:lang w:val="en-GB"/>
        </w:rPr>
        <w:tab/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DB Office" w:hAnsi="DB Office"/>
          <w:b/>
          <w:bCs/>
          <w:snapToGrid w:val="0"/>
          <w:szCs w:val="24"/>
          <w:lang w:val="en-GB"/>
        </w:rPr>
        <w:instrText xml:space="preserve"> FORMTEXT </w:instrText>
      </w:r>
      <w:r>
        <w:rPr>
          <w:rFonts w:ascii="DB Office" w:hAnsi="DB Office"/>
          <w:b/>
          <w:bCs/>
          <w:snapToGrid w:val="0"/>
          <w:szCs w:val="24"/>
          <w:lang w:val="en-GB"/>
        </w:rPr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separate"/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noProof/>
          <w:snapToGrid w:val="0"/>
          <w:szCs w:val="24"/>
          <w:lang w:val="en-GB"/>
        </w:rPr>
        <w:t> </w:t>
      </w:r>
      <w:r>
        <w:rPr>
          <w:rFonts w:ascii="DB Office" w:hAnsi="DB Office"/>
          <w:b/>
          <w:bCs/>
          <w:snapToGrid w:val="0"/>
          <w:szCs w:val="24"/>
          <w:lang w:val="en-GB"/>
        </w:rPr>
        <w:fldChar w:fldCharType="end"/>
      </w:r>
    </w:p>
    <w:p w14:paraId="0BED0526" w14:textId="77777777" w:rsidR="00C11D78" w:rsidRPr="00197F8F" w:rsidRDefault="00C11D78" w:rsidP="00C11D78">
      <w:pPr>
        <w:outlineLvl w:val="0"/>
        <w:rPr>
          <w:rFonts w:ascii="DB Office" w:hAnsi="DB Office"/>
          <w:b/>
          <w:snapToGrid w:val="0"/>
          <w:color w:val="000000"/>
          <w:szCs w:val="24"/>
          <w:lang w:val="en-GB"/>
        </w:rPr>
      </w:pPr>
    </w:p>
    <w:p w14:paraId="1EEB41AC" w14:textId="77777777" w:rsidR="00C11D78" w:rsidRPr="00197F8F" w:rsidRDefault="00C11D78" w:rsidP="00C11D78">
      <w:pPr>
        <w:outlineLvl w:val="0"/>
        <w:rPr>
          <w:rFonts w:ascii="DB Office" w:hAnsi="DB Office"/>
          <w:b/>
          <w:szCs w:val="24"/>
          <w:lang w:val="en-GB"/>
        </w:rPr>
      </w:pPr>
      <w:r w:rsidRPr="00197F8F">
        <w:rPr>
          <w:rFonts w:ascii="DB Office" w:hAnsi="DB Office"/>
          <w:b/>
          <w:bCs/>
          <w:szCs w:val="24"/>
          <w:lang w:val="en-GB"/>
        </w:rPr>
        <w:t xml:space="preserve">Fertigung für Firma/ </w:t>
      </w:r>
      <w:r w:rsidRPr="00197F8F">
        <w:rPr>
          <w:rFonts w:ascii="DB Office" w:hAnsi="DB Office"/>
          <w:b/>
          <w:bCs/>
          <w:i/>
          <w:iCs/>
          <w:color w:val="0000FF"/>
          <w:szCs w:val="24"/>
          <w:lang w:val="en-GB"/>
        </w:rPr>
        <w:t>Production for company:</w:t>
      </w:r>
      <w:r w:rsidRPr="00197F8F">
        <w:rPr>
          <w:rFonts w:ascii="DB Office" w:hAnsi="DB Office"/>
          <w:b/>
          <w:bCs/>
          <w:szCs w:val="24"/>
          <w:lang w:val="en-GB"/>
        </w:rPr>
        <w:t xml:space="preserve"> 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fldChar w:fldCharType="begin">
          <w:ffData>
            <w:name w:val="Werk"/>
            <w:enabled/>
            <w:calcOnExit w:val="0"/>
            <w:textInput/>
          </w:ffData>
        </w:fldChar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instrText xml:space="preserve"> FORMTEXT </w:instrTex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fldChar w:fldCharType="separate"/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t> </w:t>
      </w:r>
      <w:r w:rsidRPr="00197F8F">
        <w:rPr>
          <w:rFonts w:ascii="DB Office" w:hAnsi="DB Office"/>
          <w:b/>
          <w:bCs/>
          <w:snapToGrid w:val="0"/>
          <w:szCs w:val="24"/>
          <w:lang w:val="en-GB"/>
        </w:rPr>
        <w:fldChar w:fldCharType="end"/>
      </w:r>
    </w:p>
    <w:p w14:paraId="4243262C" w14:textId="77777777" w:rsidR="00F8219D" w:rsidRPr="004B515D" w:rsidRDefault="00F8219D" w:rsidP="00D84E16">
      <w:pPr>
        <w:outlineLvl w:val="0"/>
        <w:rPr>
          <w:rFonts w:ascii="DB Office" w:hAnsi="DB Office"/>
          <w:sz w:val="22"/>
          <w:szCs w:val="22"/>
          <w:lang w:val="en-GB"/>
        </w:rPr>
      </w:pPr>
    </w:p>
    <w:tbl>
      <w:tblPr>
        <w:tblW w:w="9918" w:type="dxa"/>
        <w:tblInd w:w="-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926"/>
        <w:gridCol w:w="4536"/>
      </w:tblGrid>
      <w:tr w:rsidR="00A04EA7" w:rsidRPr="004B515D" w14:paraId="749FECC0" w14:textId="77777777" w:rsidTr="002B700A">
        <w:trPr>
          <w:trHeight w:val="108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51C32CA" w14:textId="77777777" w:rsidR="00A04EA7" w:rsidRPr="004B515D" w:rsidRDefault="00E24A4C" w:rsidP="00A04EA7">
            <w:pPr>
              <w:jc w:val="center"/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bookmarkStart w:id="1" w:name="_Hlk35418666"/>
            <w:r w:rsidRPr="004B515D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1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D529D4" w14:textId="77777777" w:rsidR="000D608F" w:rsidRPr="004B515D" w:rsidRDefault="000D608F" w:rsidP="000D608F">
            <w:pPr>
              <w:ind w:right="-186"/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</w:rPr>
              <w:t xml:space="preserve">Welche Oberbauteile werden für die Deutsche Bahn AG </w:t>
            </w:r>
            <w:proofErr w:type="gramStart"/>
            <w:r w:rsidRPr="004B515D">
              <w:rPr>
                <w:rFonts w:ascii="DB Office" w:hAnsi="DB Office"/>
                <w:b/>
                <w:bCs/>
                <w:sz w:val="22"/>
                <w:szCs w:val="22"/>
              </w:rPr>
              <w:t>gefertigt?/</w:t>
            </w:r>
            <w:proofErr w:type="gramEnd"/>
            <w:r w:rsidRPr="004B515D">
              <w:rPr>
                <w:rFonts w:ascii="DB Office" w:hAnsi="DB Office"/>
                <w:b/>
                <w:bCs/>
                <w:sz w:val="22"/>
                <w:szCs w:val="22"/>
              </w:rPr>
              <w:t xml:space="preserve"> </w:t>
            </w:r>
          </w:p>
          <w:p w14:paraId="1DB27792" w14:textId="77777777" w:rsidR="00A04EA7" w:rsidRPr="004B515D" w:rsidRDefault="000D608F" w:rsidP="000D608F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Which permanent way components are produced for Deutsche Bahn AG?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CF70" w14:textId="77777777" w:rsidR="00232B79" w:rsidRPr="004B515D" w:rsidRDefault="00A04EA7" w:rsidP="00CC06DF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Zeichnungsnummer/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Drawing number</w:t>
            </w:r>
          </w:p>
        </w:tc>
      </w:tr>
      <w:bookmarkStart w:id="2" w:name="_Hlk32995940"/>
      <w:tr w:rsidR="00A04EA7" w:rsidRPr="004B515D" w14:paraId="48DFBF4D" w14:textId="77777777" w:rsidTr="00447D9D">
        <w:trPr>
          <w:trHeight w:val="37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4A85A0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3F518F9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CBFE18" w14:textId="77777777" w:rsidR="00A04EA7" w:rsidRPr="004B515D" w:rsidRDefault="00C11D78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A04EA7" w:rsidRPr="004B515D" w14:paraId="38273BCE" w14:textId="77777777" w:rsidTr="00447D9D">
        <w:trPr>
          <w:trHeight w:val="37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BACBFB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30424F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56CC0A5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2"/>
      <w:tr w:rsidR="00A04EA7" w:rsidRPr="004B515D" w14:paraId="1F17F6E7" w14:textId="77777777" w:rsidTr="00447D9D">
        <w:trPr>
          <w:trHeight w:val="37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E1AB6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C39FE6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D9DD9E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A04EA7" w:rsidRPr="004B515D" w14:paraId="553205D8" w14:textId="77777777" w:rsidTr="00447D9D">
        <w:trPr>
          <w:trHeight w:val="37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67C32C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8B76539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B30776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A04EA7" w:rsidRPr="004B515D" w14:paraId="53089534" w14:textId="77777777" w:rsidTr="00447D9D">
        <w:trPr>
          <w:trHeight w:val="37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171059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EDB2137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796109F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A04EA7" w:rsidRPr="004B515D" w14:paraId="738D7110" w14:textId="77777777" w:rsidTr="00447D9D">
        <w:trPr>
          <w:trHeight w:val="37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0C608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4C9E817" w14:textId="77777777" w:rsidR="00A04EA7" w:rsidRPr="004B515D" w:rsidRDefault="00C11D78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D98343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"/>
    </w:tbl>
    <w:p w14:paraId="143756D8" w14:textId="77777777" w:rsidR="00F8219D" w:rsidRPr="004B515D" w:rsidRDefault="00F8219D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926"/>
        <w:gridCol w:w="4536"/>
      </w:tblGrid>
      <w:tr w:rsidR="00A04EA7" w:rsidRPr="004B515D" w14:paraId="2E4EF242" w14:textId="77777777" w:rsidTr="002B700A">
        <w:trPr>
          <w:trHeight w:val="686"/>
        </w:trPr>
        <w:tc>
          <w:tcPr>
            <w:tcW w:w="4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A0B62D4" w14:textId="77777777" w:rsidR="00A04EA7" w:rsidRPr="004B515D" w:rsidRDefault="00447D9D" w:rsidP="00A04EA7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b/>
                <w:sz w:val="22"/>
                <w:szCs w:val="22"/>
                <w:lang w:val="en-GB"/>
              </w:rPr>
              <w:t>2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1DB2800" w14:textId="77777777" w:rsidR="00A04EA7" w:rsidRPr="004B515D" w:rsidRDefault="008D4C17" w:rsidP="00A04EA7">
            <w:pP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Welche Gussarten werden </w:t>
            </w:r>
            <w:proofErr w:type="gramStart"/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hergestellt?/</w:t>
            </w:r>
            <w:proofErr w:type="gramEnd"/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 </w:t>
            </w:r>
          </w:p>
          <w:p w14:paraId="1F9A3855" w14:textId="77777777" w:rsidR="00482F30" w:rsidRPr="004B515D" w:rsidRDefault="00482F30" w:rsidP="00A04EA7">
            <w:pPr>
              <w:rPr>
                <w:rFonts w:ascii="DB Office" w:hAnsi="DB Office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What types of casting are produced?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6FCE6C" w14:textId="77777777" w:rsidR="00A04EA7" w:rsidRPr="004B515D" w:rsidRDefault="00A04EA7" w:rsidP="00A04EA7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A04EA7" w:rsidRPr="004B515D" w14:paraId="027CC0E1" w14:textId="77777777" w:rsidTr="00447D9D">
        <w:trPr>
          <w:trHeight w:val="44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B08C8B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10C7DAD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Stahlguss/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Cast steel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3E0CC5" w14:textId="77777777" w:rsidR="00A04EA7" w:rsidRPr="004B515D" w:rsidRDefault="00A04EA7" w:rsidP="00A04EA7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A04EA7" w:rsidRPr="004B515D" w14:paraId="1CE4A094" w14:textId="77777777" w:rsidTr="00363793">
        <w:trPr>
          <w:trHeight w:val="197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0387B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8377C4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Sphäroguss/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Spheroidal graphite cast iron</w:t>
            </w:r>
          </w:p>
          <w:p w14:paraId="049663B4" w14:textId="77777777" w:rsidR="00463097" w:rsidRPr="004B515D" w:rsidRDefault="00463097" w:rsidP="004215EC">
            <w:pPr>
              <w:ind w:left="312" w:hanging="312"/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Behandlungspfanne/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Handling ladle</w:t>
            </w:r>
          </w:p>
          <w:p w14:paraId="187B9BE4" w14:textId="77777777" w:rsidR="00463097" w:rsidRPr="004B515D" w:rsidRDefault="00463097" w:rsidP="004215EC">
            <w:pPr>
              <w:ind w:left="312" w:hanging="312"/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Magnesiumbehandlung/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Magnesium treatment</w:t>
            </w:r>
          </w:p>
          <w:p w14:paraId="59182B18" w14:textId="77777777" w:rsidR="00463097" w:rsidRPr="004B515D" w:rsidRDefault="00463097" w:rsidP="004215EC">
            <w:pPr>
              <w:ind w:left="312"/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Spule/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Spool</w:t>
            </w:r>
          </w:p>
          <w:p w14:paraId="0F3A0ED4" w14:textId="77777777" w:rsidR="00463097" w:rsidRPr="004B515D" w:rsidRDefault="00463097" w:rsidP="004215EC">
            <w:pPr>
              <w:ind w:left="312"/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Pulver/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Powder</w:t>
            </w:r>
          </w:p>
          <w:p w14:paraId="41578161" w14:textId="77777777" w:rsidR="00463097" w:rsidRPr="004B515D" w:rsidRDefault="00463097" w:rsidP="004215EC">
            <w:pPr>
              <w:ind w:left="312"/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550B4014" w14:textId="77777777" w:rsidR="00463097" w:rsidRPr="004B515D" w:rsidRDefault="00463097" w:rsidP="0046309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Zeitnahme/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Timing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BA610F0" w14:textId="77777777" w:rsidR="00A04EA7" w:rsidRPr="004B515D" w:rsidRDefault="00C11D78" w:rsidP="00A04EA7">
            <w:pPr>
              <w:rPr>
                <w:lang w:val="en-GB"/>
              </w:rPr>
            </w:pP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noProof/>
                <w:snapToGrid w:val="0"/>
                <w:color w:val="00000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color w:val="00000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color w:val="00000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color w:val="00000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noProof/>
                <w:snapToGrid w:val="0"/>
                <w:color w:val="000000"/>
                <w:sz w:val="22"/>
                <w:szCs w:val="22"/>
                <w:lang w:val="en-GB"/>
              </w:rPr>
              <w:t> </w:t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A04EA7" w:rsidRPr="004B515D" w14:paraId="58608A33" w14:textId="77777777" w:rsidTr="00447D9D">
        <w:trPr>
          <w:trHeight w:val="40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F11BFF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1CBAB08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Grauguss/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Grey cast iron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6CF784" w14:textId="77777777" w:rsidR="00A04EA7" w:rsidRPr="004B515D" w:rsidRDefault="00A04EA7" w:rsidP="00A04EA7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A04EA7" w:rsidRPr="004B515D" w14:paraId="3877BD4A" w14:textId="77777777" w:rsidTr="00447D9D">
        <w:trPr>
          <w:trHeight w:val="40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A2B20E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95694D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Aluminiumguss/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Cast aluminium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F57AE0" w14:textId="77777777" w:rsidR="00A04EA7" w:rsidRPr="004B515D" w:rsidRDefault="00A04EA7" w:rsidP="00A04EA7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A04EA7" w:rsidRPr="004B515D" w14:paraId="5837C0F8" w14:textId="77777777" w:rsidTr="00447D9D">
        <w:trPr>
          <w:trHeight w:val="40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A59885" w14:textId="77777777" w:rsidR="00A04EA7" w:rsidRPr="004B515D" w:rsidRDefault="00A04EA7" w:rsidP="00A04EA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5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21F3" w14:textId="77777777" w:rsidR="00A04EA7" w:rsidRPr="004B515D" w:rsidRDefault="00A04EA7" w:rsidP="00A04EA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35E2" w14:textId="77777777" w:rsidR="00A04EA7" w:rsidRPr="004B515D" w:rsidRDefault="00A04EA7" w:rsidP="00A04EA7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6DF2C7D4" w14:textId="77777777" w:rsidR="00A04EA7" w:rsidRPr="004B515D" w:rsidRDefault="00A04EA7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926"/>
        <w:gridCol w:w="4536"/>
      </w:tblGrid>
      <w:tr w:rsidR="008D4C17" w:rsidRPr="004B515D" w14:paraId="05CF14D0" w14:textId="77777777" w:rsidTr="00A42122">
        <w:trPr>
          <w:trHeight w:val="911"/>
        </w:trPr>
        <w:tc>
          <w:tcPr>
            <w:tcW w:w="4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5E8F2C6" w14:textId="77777777" w:rsidR="008D4C17" w:rsidRPr="004B515D" w:rsidRDefault="001C7FC9" w:rsidP="008D4C17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3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4B658FE" w14:textId="77777777" w:rsidR="008D4C17" w:rsidRPr="00A42122" w:rsidRDefault="008D4C17" w:rsidP="008D4C17">
            <w:pPr>
              <w:ind w:right="-186"/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Welche Gießverfahren kommen zur </w:t>
            </w:r>
            <w:proofErr w:type="gramStart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>Anwendung?/</w:t>
            </w:r>
            <w:proofErr w:type="gramEnd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 </w:t>
            </w:r>
          </w:p>
          <w:p w14:paraId="0280D18F" w14:textId="77777777" w:rsidR="000D7E6A" w:rsidRPr="004B515D" w:rsidRDefault="000D7E6A" w:rsidP="008D4C17">
            <w:pPr>
              <w:ind w:right="-186"/>
              <w:rPr>
                <w:rFonts w:ascii="DB Office" w:hAnsi="DB Office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What casting processes are used?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F400CA" w14:textId="77777777" w:rsidR="008D4C17" w:rsidRPr="004B515D" w:rsidRDefault="008D4C17" w:rsidP="008D4C17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8D4C17" w:rsidRPr="004B515D" w14:paraId="6ACED90F" w14:textId="77777777" w:rsidTr="00363793">
        <w:trPr>
          <w:trHeight w:val="38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5E285B" w14:textId="77777777" w:rsidR="008D4C17" w:rsidRPr="004B515D" w:rsidRDefault="008D4C17" w:rsidP="008D4C1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3F1F1F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Sandguss/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Sand casting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99D00A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D4C17" w:rsidRPr="004B515D" w14:paraId="197EC591" w14:textId="77777777" w:rsidTr="00363793">
        <w:trPr>
          <w:trHeight w:val="38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A14F4" w14:textId="77777777" w:rsidR="008D4C17" w:rsidRPr="004B515D" w:rsidRDefault="008D4C17" w:rsidP="008D4C1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B29BE6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Kokillenguss/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Permanent mould casting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13966D" w14:textId="77777777" w:rsidR="008D4C17" w:rsidRPr="004B515D" w:rsidRDefault="008D4C17" w:rsidP="008D4C17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D4C17" w:rsidRPr="004B515D" w14:paraId="24D6DBF4" w14:textId="77777777" w:rsidTr="00363793">
        <w:trPr>
          <w:trHeight w:val="38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6E09B8" w14:textId="77777777" w:rsidR="008D4C17" w:rsidRPr="004B515D" w:rsidRDefault="008D4C17" w:rsidP="008D4C1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779A9B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Druckguss/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Die casting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730015" w14:textId="77777777" w:rsidR="008D4C17" w:rsidRPr="004B515D" w:rsidRDefault="008D4C17" w:rsidP="008D4C17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D4C17" w:rsidRPr="004B515D" w14:paraId="59D562C3" w14:textId="77777777" w:rsidTr="00363793">
        <w:trPr>
          <w:trHeight w:val="38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C0ED90" w14:textId="77777777" w:rsidR="008D4C17" w:rsidRPr="004B515D" w:rsidRDefault="008D4C17" w:rsidP="008D4C1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66A9EB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Strangguss/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Continuous casting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9178D6" w14:textId="77777777" w:rsidR="008D4C17" w:rsidRPr="004B515D" w:rsidRDefault="008D4C17" w:rsidP="008D4C17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D4C17" w:rsidRPr="004B515D" w14:paraId="3D8532B9" w14:textId="77777777" w:rsidTr="00363793">
        <w:trPr>
          <w:trHeight w:val="38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3AB571" w14:textId="77777777" w:rsidR="008D4C17" w:rsidRPr="004B515D" w:rsidRDefault="008D4C17" w:rsidP="008D4C1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lastRenderedPageBreak/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4FB1C0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Schleuderguss/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Centrifugal casting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62FCB3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D4C17" w:rsidRPr="004B515D" w14:paraId="2F3411D5" w14:textId="77777777" w:rsidTr="00363793">
        <w:trPr>
          <w:trHeight w:val="38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F7B8ED" w14:textId="77777777" w:rsidR="008D4C17" w:rsidRPr="004B515D" w:rsidRDefault="008D4C17" w:rsidP="008D4C1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F7E2E24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Verbundguss/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Composite casting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BD174F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D4C17" w:rsidRPr="004B515D" w14:paraId="6D7FCB3A" w14:textId="77777777" w:rsidTr="00363793">
        <w:trPr>
          <w:trHeight w:val="383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CF3F0" w14:textId="77777777" w:rsidR="008D4C17" w:rsidRPr="004B515D" w:rsidRDefault="008D4C17" w:rsidP="008D4C17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473D0A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FD9666" w14:textId="77777777" w:rsidR="008D4C17" w:rsidRPr="004B515D" w:rsidRDefault="008D4C17" w:rsidP="008D4C17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5AA459CB" w14:textId="77777777" w:rsidR="002F3AB5" w:rsidRPr="004B515D" w:rsidRDefault="002F3AB5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926"/>
        <w:gridCol w:w="4536"/>
      </w:tblGrid>
      <w:tr w:rsidR="00C60A0E" w:rsidRPr="004B515D" w14:paraId="2AF6912E" w14:textId="77777777" w:rsidTr="002B700A">
        <w:trPr>
          <w:trHeight w:val="673"/>
        </w:trPr>
        <w:tc>
          <w:tcPr>
            <w:tcW w:w="4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E15A5F9" w14:textId="77777777" w:rsidR="00C60A0E" w:rsidRPr="004B515D" w:rsidRDefault="001C7FC9" w:rsidP="00BB334D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4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F8D2A82" w14:textId="77777777" w:rsidR="00C60A0E" w:rsidRPr="00A42122" w:rsidRDefault="008D4C17" w:rsidP="003C278F">
            <w:pPr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Wie werden die Gießformen </w:t>
            </w:r>
            <w:proofErr w:type="gramStart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>hergestellt?/</w:t>
            </w:r>
            <w:proofErr w:type="gramEnd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 </w:t>
            </w:r>
          </w:p>
          <w:p w14:paraId="75A48A2D" w14:textId="77777777" w:rsidR="003C278F" w:rsidRPr="004B515D" w:rsidRDefault="003C278F" w:rsidP="003C278F">
            <w:pPr>
              <w:rPr>
                <w:rFonts w:ascii="DB Office" w:hAnsi="DB Office"/>
                <w:b/>
                <w:i/>
                <w:i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How are the moulds produced?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55CF17" w14:textId="77777777" w:rsidR="00C60A0E" w:rsidRPr="004B515D" w:rsidRDefault="00C60A0E" w:rsidP="00BB334D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8E0159" w:rsidRPr="004B515D" w14:paraId="46C92D14" w14:textId="77777777" w:rsidTr="00363793">
        <w:trPr>
          <w:trHeight w:val="38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2C53CC" w14:textId="77777777" w:rsidR="008E0159" w:rsidRPr="004B515D" w:rsidRDefault="008E0159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979AE4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Handformen/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Hand moulding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1DF83F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E0159" w:rsidRPr="004B515D" w14:paraId="0BDC625A" w14:textId="77777777" w:rsidTr="00363793">
        <w:trPr>
          <w:trHeight w:val="38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D327D7" w14:textId="77777777" w:rsidR="008E0159" w:rsidRPr="004B515D" w:rsidRDefault="008E0159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AC3932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Maschinenformen/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Machine moulding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1B280D" w14:textId="77777777" w:rsidR="008E0159" w:rsidRPr="004B515D" w:rsidRDefault="008E0159" w:rsidP="00BB334D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E0159" w:rsidRPr="004B515D" w14:paraId="16226470" w14:textId="77777777" w:rsidTr="00363793">
        <w:trPr>
          <w:trHeight w:val="38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B5D244" w14:textId="77777777" w:rsidR="008E0159" w:rsidRPr="004B515D" w:rsidRDefault="008E0159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503DB0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Maskenformen/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Shell moulding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35B719C" w14:textId="77777777" w:rsidR="008E0159" w:rsidRPr="004B515D" w:rsidRDefault="008E0159" w:rsidP="00BB334D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E0159" w:rsidRPr="004B515D" w14:paraId="78C77247" w14:textId="77777777" w:rsidTr="00363793">
        <w:trPr>
          <w:trHeight w:val="38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73CC6B" w14:textId="77777777" w:rsidR="008E0159" w:rsidRPr="004B515D" w:rsidRDefault="008E0159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75F366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Keramikformen/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Ceramic mould casting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9075152" w14:textId="77777777" w:rsidR="008E0159" w:rsidRPr="004B515D" w:rsidRDefault="008E0159" w:rsidP="00BB334D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E0159" w:rsidRPr="004B515D" w14:paraId="74E3DA95" w14:textId="77777777" w:rsidTr="00363793">
        <w:trPr>
          <w:trHeight w:val="38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78168A" w14:textId="77777777" w:rsidR="008E0159" w:rsidRPr="004B515D" w:rsidRDefault="008E0159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0572A5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Kaltharz/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Cold resin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0BD47F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8E0159" w:rsidRPr="004B515D" w14:paraId="5937997E" w14:textId="77777777" w:rsidTr="00363793">
        <w:trPr>
          <w:trHeight w:val="387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458D26" w14:textId="77777777" w:rsidR="008E0159" w:rsidRPr="004B515D" w:rsidRDefault="008E0159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44D0EE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102A67" w14:textId="77777777" w:rsidR="008E0159" w:rsidRPr="004B515D" w:rsidRDefault="008E0159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45085C27" w14:textId="77777777" w:rsidR="008E0159" w:rsidRPr="004B515D" w:rsidRDefault="008E0159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1130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926"/>
        <w:gridCol w:w="363"/>
        <w:gridCol w:w="3969"/>
        <w:gridCol w:w="204"/>
        <w:gridCol w:w="1390"/>
      </w:tblGrid>
      <w:tr w:rsidR="003F5623" w:rsidRPr="004B515D" w14:paraId="04C28BFD" w14:textId="77777777" w:rsidTr="002B700A">
        <w:trPr>
          <w:gridAfter w:val="1"/>
          <w:wAfter w:w="1390" w:type="dxa"/>
          <w:trHeight w:val="678"/>
        </w:trPr>
        <w:tc>
          <w:tcPr>
            <w:tcW w:w="4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CC414CA" w14:textId="77777777" w:rsidR="003F5623" w:rsidRPr="004B515D" w:rsidRDefault="001C7FC9" w:rsidP="00BB334D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5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95E744E" w14:textId="77777777" w:rsidR="003F5623" w:rsidRPr="004B515D" w:rsidRDefault="008D4C17" w:rsidP="003D2220">
            <w:pP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Wie werden Kerne </w:t>
            </w:r>
            <w:proofErr w:type="gramStart"/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hergestellt?/</w:t>
            </w:r>
            <w:proofErr w:type="gramEnd"/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 </w:t>
            </w:r>
          </w:p>
          <w:p w14:paraId="77A0B5F7" w14:textId="77777777" w:rsidR="00804544" w:rsidRPr="004B515D" w:rsidRDefault="00804544" w:rsidP="003D2220">
            <w:pPr>
              <w:rPr>
                <w:rFonts w:ascii="DB Office" w:hAnsi="DB Office"/>
                <w:b/>
                <w:i/>
                <w:i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How are cores produced?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71B891" w14:textId="77777777" w:rsidR="003F5623" w:rsidRPr="004B515D" w:rsidRDefault="008D4C17" w:rsidP="00BB334D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3F5623" w:rsidRPr="004B515D" w14:paraId="713D1373" w14:textId="77777777" w:rsidTr="00363793">
        <w:trPr>
          <w:gridAfter w:val="1"/>
          <w:wAfter w:w="1390" w:type="dxa"/>
          <w:trHeight w:val="141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11F62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29DCE77" w14:textId="77777777" w:rsidR="003F5623" w:rsidRPr="00A42122" w:rsidRDefault="003F5623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In der Firma/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In the company</w:t>
            </w:r>
          </w:p>
          <w:p w14:paraId="4B06793B" w14:textId="77777777" w:rsidR="003F5623" w:rsidRPr="00A42122" w:rsidRDefault="003F5623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Wasserschlichte/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Water facing coat</w:t>
            </w:r>
          </w:p>
          <w:p w14:paraId="5265A9A5" w14:textId="77777777" w:rsidR="00804544" w:rsidRPr="00A42122" w:rsidRDefault="003F5623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Schlichte mit Verdünnung/ </w:t>
            </w:r>
          </w:p>
          <w:p w14:paraId="2129F749" w14:textId="77777777" w:rsidR="003F5623" w:rsidRPr="004B515D" w:rsidRDefault="00804544" w:rsidP="00804544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Facing coat with dilution</w:t>
            </w:r>
          </w:p>
          <w:p w14:paraId="620064EA" w14:textId="77777777" w:rsidR="003D0AA9" w:rsidRPr="004B515D" w:rsidRDefault="003D0AA9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2C4418" w14:textId="77777777" w:rsidR="003F5623" w:rsidRPr="004B515D" w:rsidRDefault="003F5623" w:rsidP="0058260E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3" w:name="_Hlk36025584"/>
      <w:tr w:rsidR="00D514C3" w:rsidRPr="004B515D" w14:paraId="30BDA25A" w14:textId="77777777" w:rsidTr="00363793">
        <w:trPr>
          <w:gridAfter w:val="1"/>
          <w:wAfter w:w="1390" w:type="dxa"/>
          <w:trHeight w:val="140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200E99" w14:textId="77777777" w:rsidR="00D514C3" w:rsidRPr="004B515D" w:rsidRDefault="00D514C3" w:rsidP="007A412C">
            <w:pPr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CEC1C" w14:textId="77777777" w:rsidR="00D514C3" w:rsidRPr="004B515D" w:rsidRDefault="00D514C3" w:rsidP="007A412C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In Fremdfirma/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In third-party company</w:t>
            </w:r>
          </w:p>
          <w:p w14:paraId="055AB090" w14:textId="77777777" w:rsidR="00D514C3" w:rsidRPr="00A42122" w:rsidRDefault="00D514C3" w:rsidP="007A412C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Wasserschlichte/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Water facing coat</w:t>
            </w:r>
          </w:p>
          <w:p w14:paraId="0334353F" w14:textId="77777777" w:rsidR="00E12AC7" w:rsidRPr="00A42122" w:rsidRDefault="00D514C3" w:rsidP="007A412C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Schlichte mit Verdünnung/ </w:t>
            </w:r>
          </w:p>
          <w:p w14:paraId="04EB5675" w14:textId="77777777" w:rsidR="00D514C3" w:rsidRPr="004B515D" w:rsidRDefault="00E12AC7" w:rsidP="00E12AC7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Facing coat with dilution</w:t>
            </w:r>
          </w:p>
          <w:p w14:paraId="53606C32" w14:textId="77777777" w:rsidR="00D514C3" w:rsidRPr="004B515D" w:rsidRDefault="00D514C3" w:rsidP="007A412C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92A5" w14:textId="77777777" w:rsidR="00D514C3" w:rsidRPr="004B515D" w:rsidRDefault="00D514C3" w:rsidP="007A412C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3F5623" w:rsidRPr="004B515D" w14:paraId="7FEA9B8B" w14:textId="77777777" w:rsidTr="00363793">
        <w:trPr>
          <w:gridAfter w:val="1"/>
          <w:wAfter w:w="1390" w:type="dxa"/>
          <w:trHeight w:val="1684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0A2B70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1523B" w14:textId="77777777" w:rsidR="00E12AC7" w:rsidRPr="00A42122" w:rsidRDefault="00D514C3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Dichtemessung (Schlichte)/ </w:t>
            </w:r>
          </w:p>
          <w:p w14:paraId="222CAD07" w14:textId="77777777" w:rsidR="003F5623" w:rsidRPr="00A42122" w:rsidRDefault="00E12AC7" w:rsidP="0058260E">
            <w:pPr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</w:pP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Density measurement (facing coat)</w:t>
            </w:r>
          </w:p>
          <w:p w14:paraId="26F6A84E" w14:textId="77777777" w:rsidR="003F5623" w:rsidRPr="00A42122" w:rsidRDefault="003F5623" w:rsidP="003F5623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Spindeln/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Using hydrometer</w:t>
            </w:r>
          </w:p>
          <w:p w14:paraId="5FA38C1B" w14:textId="77777777" w:rsidR="00E12AC7" w:rsidRPr="00A42122" w:rsidRDefault="003F5623" w:rsidP="003F5623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Durchlauftrichter (Zeitmessung)/ </w:t>
            </w:r>
          </w:p>
          <w:p w14:paraId="2042C47F" w14:textId="77777777" w:rsidR="003F5623" w:rsidRPr="004B515D" w:rsidRDefault="00E12AC7" w:rsidP="00E12AC7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V-funnel (time measurement)</w:t>
            </w:r>
          </w:p>
          <w:p w14:paraId="3C790A10" w14:textId="77777777" w:rsidR="003D0AA9" w:rsidRPr="004B515D" w:rsidRDefault="003D0AA9" w:rsidP="003F5623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DE0F" w14:textId="77777777" w:rsidR="003F5623" w:rsidRPr="004B515D" w:rsidRDefault="003F5623" w:rsidP="0058260E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3"/>
      <w:tr w:rsidR="003D0AA9" w:rsidRPr="004B515D" w14:paraId="19370A58" w14:textId="77777777" w:rsidTr="002B700A">
        <w:trPr>
          <w:gridAfter w:val="1"/>
          <w:wAfter w:w="1390" w:type="dxa"/>
          <w:trHeight w:val="26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293E" w14:textId="77777777" w:rsidR="003D0AA9" w:rsidRPr="004B515D" w:rsidRDefault="003D0AA9" w:rsidP="00844982">
            <w:pPr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1234" w14:textId="77777777" w:rsidR="003D0AA9" w:rsidRPr="00A42122" w:rsidRDefault="003D0AA9" w:rsidP="00844982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Kernschießmaschinen (Größe)/ </w:t>
            </w:r>
          </w:p>
          <w:p w14:paraId="38043733" w14:textId="77777777" w:rsidR="00E12AC7" w:rsidRPr="00A42122" w:rsidRDefault="00E12AC7" w:rsidP="00844982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Core shooters (size)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5EFF" w14:textId="77777777" w:rsidR="003D0AA9" w:rsidRPr="004B515D" w:rsidRDefault="003D0AA9" w:rsidP="00844982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3F5623" w:rsidRPr="004B515D" w14:paraId="298359F6" w14:textId="77777777" w:rsidTr="00363793">
        <w:trPr>
          <w:gridAfter w:val="1"/>
          <w:wAfter w:w="1390" w:type="dxa"/>
          <w:trHeight w:val="4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A42A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C310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148D" w14:textId="77777777" w:rsidR="003F5623" w:rsidRPr="004B515D" w:rsidRDefault="003F5623" w:rsidP="0058260E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3F5623" w:rsidRPr="004B515D" w14:paraId="0B172E13" w14:textId="77777777" w:rsidTr="00E24A4C">
        <w:trPr>
          <w:trHeight w:val="262"/>
        </w:trPr>
        <w:tc>
          <w:tcPr>
            <w:tcW w:w="456" w:type="dxa"/>
            <w:vAlign w:val="center"/>
          </w:tcPr>
          <w:p w14:paraId="2F1F0C35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4926" w:type="dxa"/>
            <w:vAlign w:val="center"/>
          </w:tcPr>
          <w:p w14:paraId="55241EED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63" w:type="dxa"/>
            <w:vAlign w:val="center"/>
          </w:tcPr>
          <w:p w14:paraId="65C3437C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969" w:type="dxa"/>
            <w:vAlign w:val="center"/>
          </w:tcPr>
          <w:p w14:paraId="0F00E0A3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94" w:type="dxa"/>
            <w:gridSpan w:val="2"/>
            <w:vAlign w:val="center"/>
          </w:tcPr>
          <w:p w14:paraId="2FB698F8" w14:textId="77777777" w:rsidR="003F5623" w:rsidRPr="004B515D" w:rsidRDefault="003F5623" w:rsidP="0058260E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</w:p>
        </w:tc>
      </w:tr>
      <w:tr w:rsidR="00C60A0E" w:rsidRPr="004B515D" w14:paraId="4B0FB605" w14:textId="77777777" w:rsidTr="002B700A">
        <w:trPr>
          <w:gridAfter w:val="1"/>
          <w:wAfter w:w="1390" w:type="dxa"/>
          <w:trHeight w:val="112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4F496D" w14:textId="77777777" w:rsidR="00C60A0E" w:rsidRPr="004B515D" w:rsidRDefault="001C7FC9" w:rsidP="00C60A0E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bookmarkStart w:id="4" w:name="_Hlk13651800"/>
            <w: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C088C0" w14:textId="77777777" w:rsidR="004C4E67" w:rsidRPr="00A42122" w:rsidRDefault="008D4C17" w:rsidP="004C4E67">
            <w:pPr>
              <w:ind w:right="-186"/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>Wie wird das Rohmaterial erschmolzen?</w:t>
            </w:r>
          </w:p>
          <w:p w14:paraId="6C4B29C1" w14:textId="77777777" w:rsidR="00C60A0E" w:rsidRPr="004B515D" w:rsidRDefault="008D4C17" w:rsidP="004C4E67">
            <w:pPr>
              <w:ind w:right="-186"/>
              <w:rPr>
                <w:rFonts w:ascii="DB Office" w:hAnsi="DB Office"/>
                <w:i/>
                <w:spacing w:val="4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z w:val="22"/>
                <w:szCs w:val="22"/>
                <w:lang w:val="en-GB"/>
              </w:rPr>
              <w:t xml:space="preserve">(Schmelzeinrichtungen, to je Ofen)/ </w:t>
            </w:r>
          </w:p>
          <w:p w14:paraId="1A8DC28F" w14:textId="77777777" w:rsidR="004C4E67" w:rsidRPr="004B515D" w:rsidRDefault="004C4E67" w:rsidP="004C4E67">
            <w:pPr>
              <w:ind w:right="-186"/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How is the feedstock smelted?</w:t>
            </w:r>
          </w:p>
          <w:p w14:paraId="4B6D9BB9" w14:textId="77777777" w:rsidR="004C4E67" w:rsidRPr="004B515D" w:rsidRDefault="004C4E67" w:rsidP="004C4E67">
            <w:pPr>
              <w:ind w:right="-186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(Smelting equipment, tonnes per furnace)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BF5C1" w14:textId="77777777" w:rsidR="00C60A0E" w:rsidRPr="004B515D" w:rsidRDefault="00C60A0E" w:rsidP="00C60A0E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bookmarkEnd w:id="4"/>
      <w:tr w:rsidR="00262D33" w:rsidRPr="004B515D" w14:paraId="1FC3C683" w14:textId="77777777" w:rsidTr="00363793">
        <w:trPr>
          <w:gridAfter w:val="1"/>
          <w:wAfter w:w="1390" w:type="dxa"/>
          <w:trHeight w:val="400"/>
        </w:trPr>
        <w:tc>
          <w:tcPr>
            <w:tcW w:w="4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C6AD8B" w14:textId="77777777" w:rsidR="00262D33" w:rsidRPr="004B515D" w:rsidRDefault="00262D33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FC6B29" w14:textId="77777777" w:rsidR="00262D33" w:rsidRPr="004B515D" w:rsidRDefault="00262D3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Elektroofen/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Electric furnace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A7F08B" w14:textId="77777777" w:rsidR="00262D33" w:rsidRPr="004B515D" w:rsidRDefault="00262D3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62D33" w:rsidRPr="004B515D" w14:paraId="27A5E5B8" w14:textId="77777777" w:rsidTr="00363793">
        <w:trPr>
          <w:gridAfter w:val="1"/>
          <w:wAfter w:w="1390" w:type="dxa"/>
          <w:trHeight w:val="40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A3440A" w14:textId="77777777" w:rsidR="00262D33" w:rsidRPr="004B515D" w:rsidRDefault="00262D33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76132A" w14:textId="77777777" w:rsidR="00262D33" w:rsidRPr="004B515D" w:rsidRDefault="00262D3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Kupolofen/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Cupola furnace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ACA22CD" w14:textId="77777777" w:rsidR="00262D33" w:rsidRPr="004B515D" w:rsidRDefault="00262D33" w:rsidP="00BB334D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62D33" w:rsidRPr="004B515D" w14:paraId="2B94638A" w14:textId="77777777" w:rsidTr="00363793">
        <w:trPr>
          <w:gridAfter w:val="1"/>
          <w:wAfter w:w="1390" w:type="dxa"/>
          <w:trHeight w:val="40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6A961E" w14:textId="77777777" w:rsidR="00262D33" w:rsidRPr="004B515D" w:rsidRDefault="00262D33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E0DC14E" w14:textId="77777777" w:rsidR="00262D33" w:rsidRPr="004B515D" w:rsidRDefault="00262D3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Lichtbogenofen/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Electric arc furnace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BDC752" w14:textId="77777777" w:rsidR="00262D33" w:rsidRPr="004B515D" w:rsidRDefault="00262D33" w:rsidP="00BB334D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5" w:name="_Hlk13732227"/>
      <w:tr w:rsidR="00262D33" w:rsidRPr="004B515D" w14:paraId="54ABC466" w14:textId="77777777" w:rsidTr="00363793">
        <w:trPr>
          <w:gridAfter w:val="1"/>
          <w:wAfter w:w="1390" w:type="dxa"/>
          <w:trHeight w:val="40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BB7B4C" w14:textId="77777777" w:rsidR="00262D33" w:rsidRPr="004B515D" w:rsidRDefault="00262D33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lastRenderedPageBreak/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1760E78" w14:textId="77777777" w:rsidR="00262D33" w:rsidRPr="004B515D" w:rsidRDefault="00262D3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Konverter/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Converter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915CECF" w14:textId="77777777" w:rsidR="00262D33" w:rsidRPr="004B515D" w:rsidRDefault="00262D33" w:rsidP="00BB334D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62D33" w:rsidRPr="004B515D" w14:paraId="3B669882" w14:textId="77777777" w:rsidTr="00363793">
        <w:trPr>
          <w:gridAfter w:val="1"/>
          <w:wAfter w:w="1390" w:type="dxa"/>
          <w:trHeight w:val="400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9A57CB" w14:textId="77777777" w:rsidR="00262D33" w:rsidRPr="004B515D" w:rsidRDefault="00262D33" w:rsidP="00BB334D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826DF50" w14:textId="77777777" w:rsidR="00262D33" w:rsidRPr="004B515D" w:rsidRDefault="00262D3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51CE5C" w14:textId="77777777" w:rsidR="00262D33" w:rsidRPr="004B515D" w:rsidRDefault="00262D3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5"/>
    </w:tbl>
    <w:p w14:paraId="69F57B15" w14:textId="77777777" w:rsidR="00262D33" w:rsidRPr="004B515D" w:rsidRDefault="00262D33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926"/>
        <w:gridCol w:w="4536"/>
      </w:tblGrid>
      <w:tr w:rsidR="003F5623" w:rsidRPr="004B515D" w14:paraId="1BF75033" w14:textId="77777777" w:rsidTr="002B700A">
        <w:trPr>
          <w:trHeight w:val="620"/>
        </w:trPr>
        <w:tc>
          <w:tcPr>
            <w:tcW w:w="4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97FB5E4" w14:textId="77777777" w:rsidR="003F5623" w:rsidRPr="004B515D" w:rsidRDefault="001C7FC9" w:rsidP="00BB334D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bookmarkStart w:id="6" w:name="_Hlk13651774"/>
            <w: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7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3719677" w14:textId="77777777" w:rsidR="003F5623" w:rsidRPr="00A42122" w:rsidRDefault="008D4C17" w:rsidP="00BB334D">
            <w:pPr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Ist eine Wärmebehandlung </w:t>
            </w:r>
            <w:proofErr w:type="gramStart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>möglich?/</w:t>
            </w:r>
            <w:proofErr w:type="gramEnd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 </w:t>
            </w:r>
          </w:p>
          <w:p w14:paraId="37A61445" w14:textId="77777777" w:rsidR="009955D4" w:rsidRPr="00A42122" w:rsidRDefault="009955D4" w:rsidP="00BB334D">
            <w:pPr>
              <w:rPr>
                <w:rFonts w:ascii="DB Office" w:hAnsi="DB Office"/>
                <w:b/>
                <w:i/>
                <w:iCs/>
                <w:sz w:val="22"/>
                <w:szCs w:val="22"/>
              </w:rPr>
            </w:pPr>
            <w:r w:rsidRPr="00A42122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</w:rPr>
              <w:t>Is heat treatment possible?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646804" w14:textId="77777777" w:rsidR="003F5623" w:rsidRPr="004B515D" w:rsidRDefault="008D4C17" w:rsidP="00BB334D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bookmarkEnd w:id="6"/>
      <w:tr w:rsidR="003F5623" w:rsidRPr="004B515D" w14:paraId="44CFFC06" w14:textId="77777777" w:rsidTr="00363793">
        <w:trPr>
          <w:trHeight w:val="52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C79FC" w14:textId="77777777" w:rsidR="003F5623" w:rsidRPr="004B515D" w:rsidRDefault="003F5623" w:rsidP="00C60A0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470A0FF" w14:textId="77777777" w:rsidR="003F5623" w:rsidRPr="004B515D" w:rsidRDefault="003F562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In der Firma/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In the company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DD3891" w14:textId="77777777" w:rsidR="003F5623" w:rsidRPr="004B515D" w:rsidRDefault="003F5623" w:rsidP="00BB334D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7" w:name="_Hlk35515240"/>
      <w:tr w:rsidR="007E7418" w:rsidRPr="004B515D" w14:paraId="04CBA7D9" w14:textId="77777777" w:rsidTr="00363793">
        <w:trPr>
          <w:trHeight w:val="562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045ADA" w14:textId="77777777" w:rsidR="007E7418" w:rsidRPr="004B515D" w:rsidRDefault="007E7418" w:rsidP="00844982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1E53E2" w14:textId="77777777" w:rsidR="007E7418" w:rsidRPr="004B515D" w:rsidRDefault="007E7418" w:rsidP="00844982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In Fremdfirma/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In third-party company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84D426" w14:textId="77777777" w:rsidR="007E7418" w:rsidRPr="004B515D" w:rsidRDefault="007E7418" w:rsidP="00463097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3F5623" w:rsidRPr="004B515D" w14:paraId="5BD643F7" w14:textId="77777777" w:rsidTr="00363793">
        <w:trPr>
          <w:trHeight w:val="1109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2F4D8" w14:textId="77777777" w:rsidR="003F5623" w:rsidRPr="004B515D" w:rsidRDefault="003F5623" w:rsidP="00C60A0E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A7C11B" w14:textId="77777777" w:rsidR="003F5623" w:rsidRPr="004B515D" w:rsidRDefault="007E7418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Ofenart/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Type of furnace</w:t>
            </w:r>
          </w:p>
          <w:p w14:paraId="40A82351" w14:textId="77777777" w:rsidR="007E7418" w:rsidRPr="004B515D" w:rsidRDefault="007E7418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Durchlaufofen/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Continuous furnace</w:t>
            </w:r>
          </w:p>
          <w:p w14:paraId="0D5FB398" w14:textId="77777777" w:rsidR="007E7418" w:rsidRPr="004B515D" w:rsidRDefault="007E7418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Kammerofen/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Chamber furnace</w:t>
            </w:r>
          </w:p>
          <w:p w14:paraId="2B79878A" w14:textId="77777777" w:rsidR="007E7418" w:rsidRPr="004B515D" w:rsidRDefault="007E7418" w:rsidP="007E7418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51913F" w14:textId="77777777" w:rsidR="003F5623" w:rsidRPr="004B515D" w:rsidRDefault="003F5623" w:rsidP="00BB334D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043E0F1B" w14:textId="77777777" w:rsidR="003F5623" w:rsidRPr="004B515D" w:rsidRDefault="003F5623" w:rsidP="00BB334D">
            <w:pPr>
              <w:rPr>
                <w:lang w:val="en-GB"/>
              </w:rPr>
            </w:pPr>
          </w:p>
        </w:tc>
      </w:tr>
      <w:bookmarkEnd w:id="7"/>
    </w:tbl>
    <w:p w14:paraId="45FA4DAC" w14:textId="77777777" w:rsidR="0058260E" w:rsidRPr="004B515D" w:rsidRDefault="0058260E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4926"/>
        <w:gridCol w:w="4536"/>
      </w:tblGrid>
      <w:tr w:rsidR="00764604" w:rsidRPr="004B515D" w14:paraId="6FA765D3" w14:textId="77777777" w:rsidTr="002B700A">
        <w:trPr>
          <w:trHeight w:val="640"/>
        </w:trPr>
        <w:tc>
          <w:tcPr>
            <w:tcW w:w="4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E828B63" w14:textId="77777777" w:rsidR="00764604" w:rsidRPr="004B515D" w:rsidRDefault="001C7FC9" w:rsidP="00844982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8</w:t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12A2EE1" w14:textId="77777777" w:rsidR="00764604" w:rsidRPr="00A42122" w:rsidRDefault="008D4C17" w:rsidP="00844982">
            <w:pPr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Welche weiteren Einrichtungen gibt </w:t>
            </w:r>
            <w:proofErr w:type="gramStart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>es?/</w:t>
            </w:r>
            <w:proofErr w:type="gramEnd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 </w:t>
            </w:r>
          </w:p>
          <w:p w14:paraId="2A554661" w14:textId="77777777" w:rsidR="00066268" w:rsidRPr="004B515D" w:rsidRDefault="00066268" w:rsidP="00844982">
            <w:pPr>
              <w:rPr>
                <w:rFonts w:ascii="DB Office" w:hAnsi="DB Office"/>
                <w:b/>
                <w:i/>
                <w:i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What other devices are there?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79CC82" w14:textId="77777777" w:rsidR="00764604" w:rsidRPr="004B515D" w:rsidRDefault="008D4C17" w:rsidP="00844982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764604" w:rsidRPr="004B515D" w14:paraId="6138F644" w14:textId="77777777" w:rsidTr="00363793">
        <w:trPr>
          <w:trHeight w:val="289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A3E40" w14:textId="77777777" w:rsidR="00764604" w:rsidRPr="004B515D" w:rsidRDefault="00764604" w:rsidP="00844982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232D4A0" w14:textId="77777777" w:rsidR="00764604" w:rsidRPr="004B515D" w:rsidRDefault="00764604" w:rsidP="00844982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In der Firma/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In the company</w:t>
            </w:r>
          </w:p>
          <w:p w14:paraId="6313BA84" w14:textId="77777777" w:rsidR="00764604" w:rsidRPr="00B85531" w:rsidRDefault="00764604" w:rsidP="0076460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US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553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US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B8553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US"/>
              </w:rPr>
              <w:t xml:space="preserve"> Werkzeugbau/ </w:t>
            </w:r>
            <w:r w:rsidRPr="00B85531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US"/>
              </w:rPr>
              <w:t>Toolmaking</w:t>
            </w:r>
          </w:p>
          <w:p w14:paraId="06E7433B" w14:textId="77777777" w:rsidR="00764604" w:rsidRPr="00A42122" w:rsidRDefault="00764604" w:rsidP="0076460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Putzen/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Grinding</w:t>
            </w:r>
          </w:p>
          <w:p w14:paraId="710AE9C6" w14:textId="77777777" w:rsidR="00764604" w:rsidRPr="00A42122" w:rsidRDefault="00764604" w:rsidP="0076460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Modellbau/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Pattern making</w:t>
            </w:r>
          </w:p>
          <w:p w14:paraId="4AB74BBD" w14:textId="77777777" w:rsidR="00DA35F3" w:rsidRPr="00A42122" w:rsidRDefault="00764604" w:rsidP="0076460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Mechanische Bearbeitung/ </w:t>
            </w:r>
          </w:p>
          <w:p w14:paraId="74E16068" w14:textId="77777777" w:rsidR="00764604" w:rsidRPr="004B515D" w:rsidRDefault="00DA35F3" w:rsidP="00DA35F3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Machining</w:t>
            </w:r>
          </w:p>
          <w:p w14:paraId="053C7251" w14:textId="77777777" w:rsidR="00DA35F3" w:rsidRPr="004B515D" w:rsidRDefault="00463097" w:rsidP="00B90364">
            <w:pPr>
              <w:ind w:left="312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siehe CB M01/ </w:t>
            </w:r>
          </w:p>
          <w:p w14:paraId="7AFA3CB4" w14:textId="77777777" w:rsidR="00463097" w:rsidRPr="004B515D" w:rsidRDefault="00DA35F3" w:rsidP="00B90364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see CB M01</w:t>
            </w:r>
          </w:p>
          <w:p w14:paraId="6CF7B6D4" w14:textId="77777777" w:rsidR="00764604" w:rsidRPr="004B515D" w:rsidRDefault="00764604" w:rsidP="0076460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Beschichtung/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Coating</w:t>
            </w:r>
          </w:p>
          <w:p w14:paraId="762DE384" w14:textId="77777777" w:rsidR="00764604" w:rsidRPr="004B515D" w:rsidRDefault="00764604" w:rsidP="0076460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Farbgebung/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Painting</w:t>
            </w:r>
          </w:p>
          <w:p w14:paraId="597E2C92" w14:textId="77777777" w:rsidR="00764604" w:rsidRPr="004B515D" w:rsidRDefault="00764604" w:rsidP="0076460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80D35A" w14:textId="77777777" w:rsidR="00764604" w:rsidRPr="004B515D" w:rsidRDefault="00764604" w:rsidP="00844982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133949" w:rsidRPr="004B515D" w14:paraId="6F8DB30C" w14:textId="77777777" w:rsidTr="00363793">
        <w:trPr>
          <w:trHeight w:val="2966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C6EFC" w14:textId="77777777" w:rsidR="00133949" w:rsidRPr="004B515D" w:rsidRDefault="00133949" w:rsidP="00133949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C4AA30C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In Fremdfirma/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In third-party company</w:t>
            </w:r>
          </w:p>
          <w:p w14:paraId="665DD39B" w14:textId="77777777" w:rsidR="00133949" w:rsidRPr="00A42122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Werkzeugbau/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Toolmaking</w:t>
            </w:r>
          </w:p>
          <w:p w14:paraId="388BCFC1" w14:textId="77777777" w:rsidR="00133949" w:rsidRPr="00A42122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Putzen/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Grinding</w:t>
            </w:r>
          </w:p>
          <w:p w14:paraId="66ADEEE9" w14:textId="77777777" w:rsidR="00133949" w:rsidRPr="00A42122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Modellbau/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Pattern making</w:t>
            </w:r>
          </w:p>
          <w:p w14:paraId="39B34BA5" w14:textId="77777777" w:rsidR="00133949" w:rsidRPr="00A42122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 Mechanische Bearbeitung/ </w:t>
            </w:r>
          </w:p>
          <w:p w14:paraId="2E69BB1B" w14:textId="77777777" w:rsidR="00133949" w:rsidRPr="004B515D" w:rsidRDefault="00133949" w:rsidP="00133949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Machining</w:t>
            </w:r>
          </w:p>
          <w:p w14:paraId="293BBD32" w14:textId="77777777" w:rsidR="00133949" w:rsidRPr="004B515D" w:rsidRDefault="00133949" w:rsidP="00133949">
            <w:pPr>
              <w:ind w:left="312"/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siehe CB M01/ </w:t>
            </w:r>
          </w:p>
          <w:p w14:paraId="73D5FE74" w14:textId="77777777" w:rsidR="00133949" w:rsidRPr="004B515D" w:rsidRDefault="00133949" w:rsidP="00133949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see CB M01</w:t>
            </w:r>
          </w:p>
          <w:p w14:paraId="738F996E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Beschichtung/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Coating</w:t>
            </w:r>
          </w:p>
          <w:p w14:paraId="66FE0360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Farbgebung/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Painting</w:t>
            </w:r>
          </w:p>
          <w:p w14:paraId="39D461CD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14:paraId="23B8CCD7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03972602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5899BC4B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1CD97179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5CE2FBD5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0AE40228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</w:p>
          <w:p w14:paraId="683381F5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1B0D9482" w14:textId="77777777" w:rsidR="00133949" w:rsidRPr="004B515D" w:rsidRDefault="00133949" w:rsidP="00133949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73070668" w14:textId="77777777" w:rsidR="00133949" w:rsidRPr="004B515D" w:rsidRDefault="00133949" w:rsidP="00133949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8" w:name="_Hlk36027826"/>
      <w:tr w:rsidR="00764604" w:rsidRPr="004B515D" w14:paraId="72004C21" w14:textId="77777777" w:rsidTr="00363793">
        <w:trPr>
          <w:trHeight w:val="414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AC986" w14:textId="77777777" w:rsidR="00764604" w:rsidRPr="004B515D" w:rsidRDefault="00764604" w:rsidP="00844982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4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B1DE63" w14:textId="77777777" w:rsidR="00764604" w:rsidRPr="004B515D" w:rsidRDefault="00764604" w:rsidP="00844982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AD6B76" w14:textId="77777777" w:rsidR="00764604" w:rsidRPr="004B515D" w:rsidRDefault="00764604" w:rsidP="00764604">
            <w:pPr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8"/>
    </w:tbl>
    <w:p w14:paraId="10758C05" w14:textId="77777777" w:rsidR="00764604" w:rsidRDefault="00764604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p w14:paraId="08896360" w14:textId="77777777" w:rsidR="009E72A8" w:rsidRPr="00A42122" w:rsidRDefault="00923630" w:rsidP="00923630">
      <w:pPr>
        <w:outlineLvl w:val="0"/>
        <w:rPr>
          <w:rFonts w:ascii="DB Office" w:hAnsi="DB Office"/>
          <w:b/>
          <w:snapToGrid w:val="0"/>
          <w:color w:val="FF0000"/>
          <w:szCs w:val="24"/>
        </w:rPr>
      </w:pPr>
      <w:r w:rsidRPr="00A42122">
        <w:rPr>
          <w:rFonts w:ascii="DB Office" w:hAnsi="DB Office"/>
          <w:b/>
          <w:bCs/>
          <w:snapToGrid w:val="0"/>
          <w:color w:val="FF0000"/>
          <w:szCs w:val="24"/>
        </w:rPr>
        <w:t xml:space="preserve">Nicht zutreffende Punkte finden keine Betrachtung im </w:t>
      </w:r>
      <w:proofErr w:type="gramStart"/>
      <w:r w:rsidRPr="00A42122">
        <w:rPr>
          <w:rFonts w:ascii="DB Office" w:hAnsi="DB Office"/>
          <w:b/>
          <w:bCs/>
          <w:snapToGrid w:val="0"/>
          <w:color w:val="FF0000"/>
          <w:szCs w:val="24"/>
        </w:rPr>
        <w:t>Bewertungsfeld!/</w:t>
      </w:r>
      <w:proofErr w:type="gramEnd"/>
      <w:r w:rsidRPr="00A42122">
        <w:rPr>
          <w:rFonts w:ascii="DB Office" w:hAnsi="DB Office"/>
          <w:b/>
          <w:bCs/>
          <w:snapToGrid w:val="0"/>
          <w:color w:val="FF0000"/>
          <w:szCs w:val="24"/>
        </w:rPr>
        <w:t xml:space="preserve"> </w:t>
      </w:r>
    </w:p>
    <w:p w14:paraId="19B61F43" w14:textId="77777777" w:rsidR="00923630" w:rsidRPr="004B515D" w:rsidRDefault="009E72A8" w:rsidP="00923630">
      <w:pPr>
        <w:outlineLvl w:val="0"/>
        <w:rPr>
          <w:rFonts w:ascii="DB Office" w:hAnsi="DB Office"/>
          <w:b/>
          <w:i/>
          <w:iCs/>
          <w:snapToGrid w:val="0"/>
          <w:color w:val="0000FF"/>
          <w:szCs w:val="24"/>
          <w:lang w:val="en-GB"/>
        </w:rPr>
      </w:pPr>
      <w:r w:rsidRPr="004B515D">
        <w:rPr>
          <w:rFonts w:ascii="DB Office" w:hAnsi="DB Office"/>
          <w:b/>
          <w:bCs/>
          <w:i/>
          <w:iCs/>
          <w:snapToGrid w:val="0"/>
          <w:color w:val="0000FF"/>
          <w:szCs w:val="24"/>
          <w:lang w:val="en-GB"/>
        </w:rPr>
        <w:t>Items that do not apply are not analysed in the assessment field!</w:t>
      </w:r>
    </w:p>
    <w:p w14:paraId="7ADA0874" w14:textId="77777777" w:rsidR="00923630" w:rsidRPr="004B515D" w:rsidRDefault="00923630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30645A22" w14:textId="77777777" w:rsidTr="00A42122">
        <w:trPr>
          <w:trHeight w:val="1618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9835669" w14:textId="77777777" w:rsidR="002B700A" w:rsidRPr="004B515D" w:rsidRDefault="001C7FC9" w:rsidP="002B700A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bookmarkStart w:id="9" w:name="_Hlk36121418"/>
            <w:r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9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E96AED1" w14:textId="77777777" w:rsidR="000F349B" w:rsidRPr="00A42122" w:rsidRDefault="000F349B" w:rsidP="000F349B">
            <w:pPr>
              <w:rPr>
                <w:rFonts w:ascii="DB Office" w:hAnsi="DB Office"/>
                <w:b/>
                <w:bCs/>
                <w:sz w:val="22"/>
                <w:szCs w:val="22"/>
              </w:rPr>
            </w:pPr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Liegen die erforderlichen Normen und Bahnstandards in der aktuellen Ausgabe und in der Landessprache </w:t>
            </w:r>
            <w:proofErr w:type="gramStart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>vor?/</w:t>
            </w:r>
            <w:proofErr w:type="gramEnd"/>
            <w:r w:rsidRPr="00A42122">
              <w:rPr>
                <w:rFonts w:ascii="DB Office" w:hAnsi="DB Office"/>
                <w:b/>
                <w:bCs/>
                <w:sz w:val="22"/>
                <w:szCs w:val="22"/>
              </w:rPr>
              <w:t xml:space="preserve"> </w:t>
            </w:r>
          </w:p>
          <w:p w14:paraId="55BD7C5D" w14:textId="77777777" w:rsidR="002B700A" w:rsidRPr="004B515D" w:rsidRDefault="000F349B" w:rsidP="000F349B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Is the latest edition of the requisite standards and rail standards available in the national language?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158DFF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2994DAF4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EA07C69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7DD1A3B4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E822F3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5B4B4C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bookmarkEnd w:id="9"/>
      <w:tr w:rsidR="002B700A" w:rsidRPr="004B515D" w14:paraId="4105F158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294A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lastRenderedPageBreak/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6EB83E" w14:textId="77777777" w:rsidR="002B700A" w:rsidRPr="00A42122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EN 1563 Gusseisen mit Kugelgraphit/ </w:t>
            </w:r>
          </w:p>
          <w:p w14:paraId="599F04FA" w14:textId="77777777" w:rsidR="00CC3EBA" w:rsidRPr="00A42122" w:rsidRDefault="00CC3EBA" w:rsidP="002B700A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EN 1563 Spheroidal graphite cast irons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48EDE9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7FDEC52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35FD8BD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0A810F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2862BA2E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088F1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664232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EN 1559 Gießereiwesen-TL/ </w:t>
            </w:r>
          </w:p>
          <w:p w14:paraId="61062DA9" w14:textId="77777777" w:rsidR="00CC3EBA" w:rsidRPr="004B515D" w:rsidRDefault="00CC3EBA" w:rsidP="002B700A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EN 1559 Founding - Technical conditions of delivery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512A0C2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6AE0FAF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E9CAB48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63A2A1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7DE7E5CF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8D3952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DCEAFC" w14:textId="77777777" w:rsidR="002B700A" w:rsidRPr="00A42122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EN 1560 Gießereiwesen - Bezeichnungen/ </w:t>
            </w:r>
          </w:p>
          <w:p w14:paraId="482FAA7A" w14:textId="77777777" w:rsidR="00CC3EBA" w:rsidRPr="00A42122" w:rsidRDefault="00CC3EBA" w:rsidP="002B700A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EN 1560 Founding - Designation system for cast iron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7ABD77F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677006C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E580E8B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332C621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567C8814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681FEC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9D85F6" w14:textId="77777777" w:rsidR="002B700A" w:rsidRPr="00A42122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EN 1561 Gusseisen mit Lamellengraphit/ </w:t>
            </w:r>
          </w:p>
          <w:p w14:paraId="5B29176A" w14:textId="77777777" w:rsidR="00CC3EBA" w:rsidRPr="00A42122" w:rsidRDefault="00CC3EBA" w:rsidP="002B700A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EN 1561 Grey cast irons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27430AC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E7C174B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99665CD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CC1CDF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19597E7C" w14:textId="77777777" w:rsidTr="00363793">
        <w:trPr>
          <w:trHeight w:val="1375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D44C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C45425" w14:textId="77777777" w:rsidR="002B700A" w:rsidRPr="00A42122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EN 12 680 Gießereiwesen - UT/ </w:t>
            </w:r>
          </w:p>
          <w:p w14:paraId="78DCDEB7" w14:textId="77777777" w:rsidR="00CC3EBA" w:rsidRDefault="00CC3EBA" w:rsidP="002B700A">
            <w:pPr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</w:pP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EN 12 680 Founding </w:t>
            </w:r>
            <w:r w:rsidR="00B30DB1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–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 UT</w:t>
            </w:r>
          </w:p>
          <w:p w14:paraId="4C590A11" w14:textId="77777777" w:rsidR="00B30DB1" w:rsidRPr="00B30DB1" w:rsidRDefault="00B30DB1" w:rsidP="00B30DB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DB1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B30DB1">
              <w:rPr>
                <w:rFonts w:ascii="DB Office" w:hAnsi="DB Office"/>
                <w:sz w:val="22"/>
                <w:szCs w:val="22"/>
              </w:rPr>
              <w:t xml:space="preserve"> </w:t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>-1</w:t>
            </w:r>
          </w:p>
          <w:p w14:paraId="0EE4041F" w14:textId="77777777" w:rsidR="00B30DB1" w:rsidRPr="004B515D" w:rsidRDefault="00B30DB1" w:rsidP="00B30DB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-2</w:t>
            </w:r>
          </w:p>
          <w:p w14:paraId="5C7ED9D9" w14:textId="77777777" w:rsidR="00B30DB1" w:rsidRPr="00B30DB1" w:rsidRDefault="00B30DB1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-3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097849B4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66B03922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118CB6C7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5E4CB992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078089B" w14:textId="77777777" w:rsidR="002B700A" w:rsidRP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57EEF1BB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04BC8175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4EBF15E8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13B84C29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204E836F" w14:textId="77777777" w:rsidR="002B700A" w:rsidRPr="004B515D" w:rsidRDefault="00B30DB1" w:rsidP="00B30DB1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14:paraId="7F14F82F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6282327C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37D7B25D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8E2622A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FDCD0EE" w14:textId="77777777" w:rsidR="002B700A" w:rsidRPr="004B515D" w:rsidRDefault="00B30DB1" w:rsidP="00B30DB1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4814F9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440BC1B6" w14:textId="77777777" w:rsidTr="00363793">
        <w:trPr>
          <w:trHeight w:val="1125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60F5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979AEF" w14:textId="77777777" w:rsidR="002B700A" w:rsidRPr="00A42122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EN 12 681 Gießereiwesen - RT/ </w:t>
            </w:r>
          </w:p>
          <w:p w14:paraId="741F6EE1" w14:textId="77777777" w:rsidR="009467D7" w:rsidRPr="002A08A6" w:rsidRDefault="009467D7" w:rsidP="002B700A">
            <w:pPr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</w:pPr>
            <w:r w:rsidRPr="002A08A6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EN 12 681 Founding </w:t>
            </w:r>
            <w:r w:rsidR="00B30DB1" w:rsidRPr="002A08A6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–</w:t>
            </w:r>
            <w:r w:rsidRPr="002A08A6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 xml:space="preserve"> RT</w:t>
            </w:r>
          </w:p>
          <w:p w14:paraId="74EDA672" w14:textId="77777777" w:rsidR="00B30DB1" w:rsidRPr="004B515D" w:rsidRDefault="00B30DB1" w:rsidP="00B30DB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-1</w:t>
            </w:r>
          </w:p>
          <w:p w14:paraId="5C17553B" w14:textId="77777777" w:rsidR="00B30DB1" w:rsidRPr="00B30DB1" w:rsidRDefault="00B30DB1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-2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62D8EFB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1CD2DECB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60B9E0A5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55EBFE0B" w14:textId="77777777" w:rsidR="002B700A" w:rsidRP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97DDF9C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4CF847ED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6BEC2A48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5E1F0E88" w14:textId="77777777" w:rsidR="002B700A" w:rsidRP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87D5357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AF32BF0" w14:textId="77777777" w:rsid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4DE96F47" w14:textId="77777777" w:rsidR="00B30DB1" w:rsidRPr="004B515D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0F5ECF83" w14:textId="77777777" w:rsidR="002B700A" w:rsidRPr="00B30DB1" w:rsidRDefault="00B30DB1" w:rsidP="00B30DB1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34B8A77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019D767D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132BB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1326D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DBS 918 126 Gegossene Oberbauteile/ </w:t>
            </w:r>
          </w:p>
          <w:p w14:paraId="6B782762" w14:textId="77777777" w:rsidR="009467D7" w:rsidRPr="004B515D" w:rsidRDefault="009467D7" w:rsidP="002B700A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DBS 918 126 Cast permanent way components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B8BC5BF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C2E2700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19AF328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b/>
                <w:bCs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6F1C4C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6925F149" w14:textId="77777777" w:rsidTr="00363793">
        <w:trPr>
          <w:trHeight w:val="459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D75BF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EF3825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449B1A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A3048E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96B0072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FCE691" w14:textId="77777777" w:rsidR="002B700A" w:rsidRPr="004B515D" w:rsidRDefault="002B700A" w:rsidP="002B700A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017CF3C2" w14:textId="77777777" w:rsidTr="00363793">
        <w:trPr>
          <w:trHeight w:val="459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6689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3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075859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AD532F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010DF0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24923A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AEA81A9" w14:textId="77777777" w:rsidR="002B700A" w:rsidRPr="004B515D" w:rsidRDefault="002B700A" w:rsidP="002B700A">
            <w:pPr>
              <w:rPr>
                <w:rFonts w:ascii="DB Office" w:hAnsi="DB Office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31A01845" w14:textId="77777777" w:rsidR="00E05686" w:rsidRPr="004B515D" w:rsidRDefault="00E05686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463F7909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5CFCAC9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bookmarkStart w:id="10" w:name="_Hlk36124515"/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1</w:t>
            </w:r>
            <w:r w:rsidR="001C7FC9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0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FA35D71" w14:textId="77777777" w:rsidR="002B700A" w:rsidRPr="004B515D" w:rsidRDefault="00022A49" w:rsidP="002B700A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QM-System/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Quality management system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944A718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09CB250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1593BB0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6753B237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0E8DBAC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401A58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2B700A" w:rsidRPr="004B515D" w14:paraId="1F864DCF" w14:textId="77777777" w:rsidTr="00363793">
        <w:trPr>
          <w:trHeight w:val="2640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32AA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84772" w14:textId="77777777" w:rsidR="002B700A" w:rsidRPr="00A42122" w:rsidRDefault="002B700A" w:rsidP="002B700A">
            <w:pPr>
              <w:rPr>
                <w:rFonts w:ascii="DB Office" w:hAnsi="DB Office" w:cs="Arial"/>
                <w:sz w:val="22"/>
                <w:szCs w:val="22"/>
              </w:rPr>
            </w:pPr>
            <w:r w:rsidRPr="00A42122">
              <w:rPr>
                <w:rFonts w:ascii="DB Office" w:hAnsi="DB Office" w:cs="Arial"/>
                <w:sz w:val="22"/>
                <w:szCs w:val="22"/>
              </w:rPr>
              <w:t xml:space="preserve">Arbeitspläne für die Produktion/ </w:t>
            </w:r>
          </w:p>
          <w:p w14:paraId="13B9C725" w14:textId="77777777" w:rsidR="001B5187" w:rsidRPr="00A42122" w:rsidRDefault="001B5187" w:rsidP="002B700A">
            <w:pPr>
              <w:rPr>
                <w:rFonts w:ascii="DB Office" w:hAnsi="DB Office" w:cs="Arial"/>
                <w:i/>
                <w:iCs/>
                <w:color w:val="0000FF"/>
                <w:sz w:val="22"/>
                <w:szCs w:val="22"/>
              </w:rPr>
            </w:pPr>
            <w:r w:rsidRPr="00A42122">
              <w:rPr>
                <w:rFonts w:ascii="DB Office" w:hAnsi="DB Office" w:cs="Arial"/>
                <w:i/>
                <w:iCs/>
                <w:color w:val="0000FF"/>
                <w:sz w:val="22"/>
                <w:szCs w:val="22"/>
              </w:rPr>
              <w:t>Work plans for production</w:t>
            </w:r>
          </w:p>
          <w:p w14:paraId="59198B0A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Modellbau/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Pattern making</w:t>
            </w:r>
          </w:p>
          <w:p w14:paraId="43F7EC1A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Kernmacherei/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Core-making shop</w:t>
            </w:r>
          </w:p>
          <w:p w14:paraId="192989C0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Formerei/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Moulding shop</w:t>
            </w:r>
          </w:p>
          <w:p w14:paraId="6996383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Schmelzbetrieb/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Smelting shop</w:t>
            </w:r>
          </w:p>
          <w:p w14:paraId="42F81317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Putzerei/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Fettling Shop</w:t>
            </w:r>
          </w:p>
          <w:p w14:paraId="42012329" w14:textId="77777777" w:rsidR="002B700A" w:rsidRPr="004B515D" w:rsidRDefault="002B700A" w:rsidP="00651CAA">
            <w:pPr>
              <w:ind w:left="312"/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intern/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internal</w:t>
            </w:r>
            <w:r w:rsidRPr="004B515D">
              <w:rPr>
                <w:rFonts w:ascii="DB Office" w:hAnsi="DB Office"/>
                <w:snapToGrid w:val="0"/>
                <w:color w:val="0000FF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extern/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external</w:t>
            </w:r>
          </w:p>
          <w:p w14:paraId="40AEB283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Bearbeitung/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Processing</w:t>
            </w:r>
          </w:p>
          <w:p w14:paraId="09032489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589D402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3B42F8E" w14:textId="77777777" w:rsidR="00B20F80" w:rsidRPr="004B515D" w:rsidRDefault="00B20F80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5291245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252B071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7EBB40F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70B80E22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003166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718038F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5F169F7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01EF9CF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6065DE03" w14:textId="77777777" w:rsidR="00B20F80" w:rsidRPr="004B515D" w:rsidRDefault="00B20F80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3F0305F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72089C4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F60884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5587A5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E5A02B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0E271FA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0DF5A57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</w:tcPr>
          <w:p w14:paraId="23DA1D6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01A7ABDA" w14:textId="77777777" w:rsidR="00B20F80" w:rsidRPr="004B515D" w:rsidRDefault="00B20F80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1878881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3098F2E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00C6BF3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3A2D84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794F1AB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ABFDEE0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5DD62AD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36506B" w14:textId="77777777" w:rsidR="002B700A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4AB822AA" w14:textId="77777777" w:rsidR="00363793" w:rsidRPr="004B515D" w:rsidRDefault="00363793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1516AF19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224815A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27414D1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7A4F6BA4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53E16AFD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09D241D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2352F25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2D5E8E50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0"/>
    </w:tbl>
    <w:p w14:paraId="7E63C142" w14:textId="77777777" w:rsidR="00894674" w:rsidRPr="004B515D" w:rsidRDefault="00894674" w:rsidP="00F8219D">
      <w:pPr>
        <w:ind w:right="-186"/>
        <w:rPr>
          <w:rFonts w:ascii="DB Office" w:hAnsi="DB Office"/>
          <w:b/>
          <w:bCs/>
          <w:sz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1"/>
        <w:gridCol w:w="4961"/>
        <w:gridCol w:w="425"/>
        <w:gridCol w:w="425"/>
        <w:gridCol w:w="425"/>
        <w:gridCol w:w="3261"/>
      </w:tblGrid>
      <w:tr w:rsidR="00923630" w:rsidRPr="004B515D" w14:paraId="3690D01D" w14:textId="77777777" w:rsidTr="00923630">
        <w:trPr>
          <w:cantSplit/>
          <w:trHeight w:val="470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F9F09E" w14:textId="77777777" w:rsidR="00923630" w:rsidRPr="004B515D" w:rsidRDefault="00923630" w:rsidP="00923630">
            <w:pPr>
              <w:ind w:right="-186"/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Gießprozess/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Casting process</w:t>
            </w:r>
          </w:p>
        </w:tc>
      </w:tr>
      <w:tr w:rsidR="002B700A" w:rsidRPr="004B515D" w14:paraId="69F08E86" w14:textId="77777777" w:rsidTr="002B700A">
        <w:trPr>
          <w:trHeight w:val="262"/>
        </w:trPr>
        <w:tc>
          <w:tcPr>
            <w:tcW w:w="4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C8CC5E5" w14:textId="77777777" w:rsidR="002B700A" w:rsidRPr="004B515D" w:rsidRDefault="002B700A" w:rsidP="002B700A">
            <w:pPr>
              <w:ind w:right="-32"/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1</w:t>
            </w:r>
            <w:r w:rsidR="001C7FC9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F90C877" w14:textId="77777777" w:rsidR="002B700A" w:rsidRPr="004B515D" w:rsidRDefault="002B700A" w:rsidP="002B700A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Vormaterial/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Input raw material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0677B30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3CEDA0F4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344732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74036A93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21C7274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5FB005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bookmarkStart w:id="11" w:name="_Hlk13558089"/>
      <w:tr w:rsidR="002B700A" w:rsidRPr="004B515D" w14:paraId="10213831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989B4C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8A8CAD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3.1-Zeugnisse/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3.1 certificates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F43890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CEDF7D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049C27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B5C3B2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760D633B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756FF0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4369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Anlieferung als …/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Delivery as …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ABFD22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BED964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4AA1A0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B52CEC" w14:textId="77777777" w:rsidR="002B700A" w:rsidRPr="004B515D" w:rsidRDefault="002B700A" w:rsidP="00743545">
            <w:pPr>
              <w:tabs>
                <w:tab w:val="left" w:pos="2238"/>
              </w:tabs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Schrott/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Scrap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ab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  <w:p w14:paraId="5D894448" w14:textId="77777777" w:rsidR="002B700A" w:rsidRPr="004B515D" w:rsidRDefault="002B700A" w:rsidP="00743545">
            <w:pPr>
              <w:tabs>
                <w:tab w:val="left" w:pos="2238"/>
              </w:tabs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Masseln/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Pig casting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ab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1"/>
      <w:tr w:rsidR="002B700A" w:rsidRPr="004B515D" w14:paraId="5C0D13F0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A4CFE8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8F2B1" w14:textId="77777777" w:rsidR="002B700A" w:rsidRPr="00A42122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</w:pPr>
            <w:r w:rsidRPr="00A42122">
              <w:rPr>
                <w:rFonts w:ascii="DB Office" w:hAnsi="DB Office"/>
                <w:snapToGrid w:val="0"/>
                <w:color w:val="000000"/>
                <w:sz w:val="22"/>
                <w:szCs w:val="22"/>
              </w:rPr>
              <w:t xml:space="preserve">Lagerung in Boxen/ </w:t>
            </w:r>
            <w:r w:rsidRPr="00A42122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Storage in boxes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B132A1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941D01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CD94E1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7957743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DD6377A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2CCC7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lastRenderedPageBreak/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36F264" w14:textId="77777777" w:rsidR="00363793" w:rsidRDefault="002B700A" w:rsidP="00C559F0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Wareneingangsprüfung/ </w:t>
            </w:r>
          </w:p>
          <w:p w14:paraId="4EFDC928" w14:textId="77777777" w:rsidR="002B700A" w:rsidRPr="004B515D" w:rsidRDefault="002B700A" w:rsidP="00C559F0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Goods received inspection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91AF3C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A06D08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27A2CD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1752F3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Häufigkeit/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Frequency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2CBC3593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1B1F41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8AFBF2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Chemische Analyse/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Chemical analysis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BF04C0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CA09B1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86A2A8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ED6158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DA68113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60229E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1CD58D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Kennzeichnungen/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Markings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739470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B65E7D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F7B6A2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A47EF0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0AC7AF63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27F1C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C31A68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Abmessungen/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Dimensions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8D8DB5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262ED4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83656E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B08AC0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1EFBD3AF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A00EF5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A83FF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Stichprobenprüfungen/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Sample tests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D56DA4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800AD6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D086F6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A6A45A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18F3CB7D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F4A2E3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9AEC9" w14:textId="77777777" w:rsidR="002B700A" w:rsidRPr="004B515D" w:rsidRDefault="002B700A" w:rsidP="00C559F0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Zugelassene Lieferanten/ Händler/ </w:t>
            </w:r>
          </w:p>
          <w:p w14:paraId="0D534A70" w14:textId="77777777" w:rsidR="005B1649" w:rsidRPr="004B515D" w:rsidRDefault="005B1649" w:rsidP="00C559F0">
            <w:pPr>
              <w:rPr>
                <w:rFonts w:ascii="DB Office" w:hAnsi="DB Office"/>
                <w:i/>
                <w:iCs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Approved suppliers/ traders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F5B501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D1BDB3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0B6BA6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19FC5F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24A41B93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D2415E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228D83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Strahlungsfreiheit/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Radiation-free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49BB6A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4BBEDC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89CD5F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C917D6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678C38C4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C29E09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358B9F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Sprengmittelfreiheit/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Explosive-free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83A3020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B54FB8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642B4A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8192424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739554AA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6AA02E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FCA8B" w14:textId="77777777" w:rsidR="002B700A" w:rsidRPr="004B515D" w:rsidRDefault="002B700A" w:rsidP="00C559F0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Primär-/Sekundär-/Kreislaufmaterial/ </w:t>
            </w:r>
          </w:p>
          <w:p w14:paraId="595A1B6C" w14:textId="77777777" w:rsidR="005B1649" w:rsidRPr="004B515D" w:rsidRDefault="005B1649" w:rsidP="00C559F0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Primary/secondary/recycled material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0DAF1C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A7A163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8B31B5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2DA163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%;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%;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%¸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50604D35" w14:textId="77777777" w:rsidTr="00363793">
        <w:trPr>
          <w:trHeight w:val="506"/>
        </w:trPr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DE7B5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0EDE99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37E773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5B128F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87D625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32C945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197ECEE3" w14:textId="77777777" w:rsidR="005D3CC3" w:rsidRPr="004B515D" w:rsidRDefault="005D3CC3" w:rsidP="00F8219D">
      <w:pPr>
        <w:tabs>
          <w:tab w:val="left" w:pos="7740"/>
        </w:tabs>
        <w:ind w:right="-186"/>
        <w:rPr>
          <w:rFonts w:ascii="DB Office" w:hAnsi="DB Office"/>
          <w:bCs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720A806C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0D38BC5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1</w:t>
            </w:r>
            <w:r w:rsidR="001C7FC9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2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EA5CBF9" w14:textId="77777777" w:rsidR="002B700A" w:rsidRPr="004B515D" w:rsidRDefault="002B700A" w:rsidP="002B700A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Modelle/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Models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98EED44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7B31336C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98EC1D4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64AEA4C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AF43A11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6645480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2B700A" w:rsidRPr="004B515D" w14:paraId="3BFFA1DD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EDABD8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633A5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Material/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Material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15800E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82888F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61A87A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2D1F70E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6339D43A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F16397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67C8F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Lagerung/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Storage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565589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C0435C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88FF17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52FBB87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12" w:name="_Hlk13558599"/>
      <w:tr w:rsidR="002B700A" w:rsidRPr="004B515D" w14:paraId="7997DE01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8F9906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EE60DB" w14:textId="77777777" w:rsidR="002B700A" w:rsidRPr="00A42122" w:rsidRDefault="002B700A" w:rsidP="001B0230">
            <w:pPr>
              <w:rPr>
                <w:rFonts w:ascii="DB Office" w:hAnsi="DB Office"/>
                <w:sz w:val="22"/>
                <w:szCs w:val="22"/>
              </w:rPr>
            </w:pPr>
            <w:r w:rsidRPr="00A42122">
              <w:rPr>
                <w:rFonts w:ascii="DB Office" w:hAnsi="DB Office"/>
                <w:sz w:val="22"/>
                <w:szCs w:val="22"/>
              </w:rPr>
              <w:t xml:space="preserve">Zuordnung zu Zeichnungen/ Index/ </w:t>
            </w:r>
          </w:p>
          <w:p w14:paraId="33069E0E" w14:textId="77777777" w:rsidR="001B0230" w:rsidRPr="00A42122" w:rsidRDefault="001B0230" w:rsidP="001B0230">
            <w:pPr>
              <w:rPr>
                <w:rFonts w:ascii="DB Office" w:hAnsi="DB Office"/>
                <w:i/>
                <w:iCs/>
                <w:sz w:val="22"/>
                <w:szCs w:val="22"/>
              </w:rPr>
            </w:pPr>
            <w:r w:rsidRPr="00A42122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Assignment to drawings/ index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FEA598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C794CB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481A71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CF3A1EE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65DE27D8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CD58E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0998E8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Reparaturen/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Repairs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43BBA7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26D84A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E86EC8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92E0763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2"/>
      <w:tr w:rsidR="002B700A" w:rsidRPr="004B515D" w14:paraId="7FD2ACC1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B833B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D62847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Beschriftungen/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Labelling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ED40E5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8365A8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83B8E6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FD23F49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029F88CA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3A7521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AC4721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Vermessung/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Measurement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531BC8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019F3C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EAA4C12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6353783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64739ADF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4F6BF3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ED1675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483546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D4AD63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B08655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250D14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42093859" w14:textId="77777777" w:rsidR="000E6A81" w:rsidRPr="004B515D" w:rsidRDefault="000E6A81" w:rsidP="00F8219D">
      <w:pPr>
        <w:tabs>
          <w:tab w:val="left" w:pos="7740"/>
        </w:tabs>
        <w:ind w:right="-186"/>
        <w:rPr>
          <w:rFonts w:ascii="DB Office" w:hAnsi="DB Office"/>
          <w:bCs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191BBECC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6C39847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1</w:t>
            </w:r>
            <w:r w:rsidR="001C7FC9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3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8B5D5DA" w14:textId="77777777" w:rsidR="002B700A" w:rsidRPr="004B515D" w:rsidRDefault="002B700A" w:rsidP="002B700A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Kerne/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Cores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2D9E1F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7BBF7FEC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C9B78D8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7377EDD4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AEBC57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0446C5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DF2B74" w:rsidRPr="004B515D" w14:paraId="2CAA66EF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7359AC" w14:textId="77777777" w:rsidR="00DF2B74" w:rsidRPr="004B515D" w:rsidRDefault="00DF2B74" w:rsidP="00DF2B74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43F2D9" w14:textId="77777777" w:rsidR="00DF2B74" w:rsidRPr="004B515D" w:rsidRDefault="00DF2B74" w:rsidP="00DF2B7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Material/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Material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5C86718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427CBA6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5BC8787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CA83949" w14:textId="77777777" w:rsidR="00DF2B74" w:rsidRPr="004B515D" w:rsidRDefault="00DF2B74" w:rsidP="00DF2B7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DF2B74" w:rsidRPr="004B515D" w14:paraId="638D18C8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3BA842" w14:textId="77777777" w:rsidR="00DF2B74" w:rsidRPr="004B515D" w:rsidRDefault="00DF2B74" w:rsidP="00DF2B74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B29FC1" w14:textId="77777777" w:rsidR="00DF2B74" w:rsidRPr="004B515D" w:rsidRDefault="00DF2B74" w:rsidP="00DF2B7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Lagerung/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Storage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EA7764B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9720A83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70A39C1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5665D2" w14:textId="77777777" w:rsidR="00DF2B74" w:rsidRPr="004B515D" w:rsidRDefault="00DF2B74" w:rsidP="00DF2B7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DF2B74" w:rsidRPr="004B515D" w14:paraId="1AB5FFC1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FC9549" w14:textId="77777777" w:rsidR="00DF2B74" w:rsidRPr="004B515D" w:rsidRDefault="00DF2B74" w:rsidP="00DF2B74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7E930" w14:textId="77777777" w:rsidR="00DF2B74" w:rsidRPr="00A42122" w:rsidRDefault="00DF2B74" w:rsidP="00DF2B74">
            <w:pPr>
              <w:rPr>
                <w:rFonts w:ascii="DB Office" w:hAnsi="DB Office"/>
                <w:sz w:val="22"/>
                <w:szCs w:val="22"/>
              </w:rPr>
            </w:pPr>
            <w:r w:rsidRPr="00A42122">
              <w:rPr>
                <w:rFonts w:ascii="DB Office" w:hAnsi="DB Office"/>
                <w:sz w:val="22"/>
                <w:szCs w:val="22"/>
              </w:rPr>
              <w:t xml:space="preserve">Zuordnung zu Zeichnungen/ Index/ </w:t>
            </w:r>
          </w:p>
          <w:p w14:paraId="4BB99DD8" w14:textId="77777777" w:rsidR="00DF2B74" w:rsidRPr="00A42122" w:rsidRDefault="00DF2B74" w:rsidP="00DF2B74">
            <w:pPr>
              <w:rPr>
                <w:rFonts w:ascii="DB Office" w:hAnsi="DB Office"/>
                <w:sz w:val="22"/>
                <w:szCs w:val="22"/>
              </w:rPr>
            </w:pPr>
            <w:r w:rsidRPr="00A42122">
              <w:rPr>
                <w:rFonts w:ascii="DB Office" w:hAnsi="DB Office"/>
                <w:i/>
                <w:iCs/>
                <w:color w:val="0000FF"/>
                <w:sz w:val="22"/>
                <w:szCs w:val="22"/>
              </w:rPr>
              <w:t>Assignment to drawings/ index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AE94548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2139E84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5B5131B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AAD4E4" w14:textId="77777777" w:rsidR="00DF2B74" w:rsidRPr="004B515D" w:rsidRDefault="00DF2B74" w:rsidP="00DF2B7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DF2B74" w:rsidRPr="004B515D" w14:paraId="0BC246BD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21492F" w14:textId="77777777" w:rsidR="00DF2B74" w:rsidRPr="004B515D" w:rsidRDefault="00DF2B74" w:rsidP="00DF2B74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016126" w14:textId="77777777" w:rsidR="00DF2B74" w:rsidRPr="004B515D" w:rsidRDefault="00DF2B74" w:rsidP="00DF2B74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Reparaturen/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Repairs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2F8B6D0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A8A1265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DF07572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CD67E91" w14:textId="77777777" w:rsidR="00DF2B74" w:rsidRPr="004B515D" w:rsidRDefault="00DF2B74" w:rsidP="00DF2B7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DF2B74" w:rsidRPr="004B515D" w14:paraId="48A60289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06DC5" w14:textId="77777777" w:rsidR="00DF2B74" w:rsidRPr="004B515D" w:rsidRDefault="00DF2B74" w:rsidP="00DF2B74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1FDF60" w14:textId="77777777" w:rsidR="00DF2B74" w:rsidRPr="004B515D" w:rsidRDefault="00DF2B74" w:rsidP="00DF2B74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Beschriftungen/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Labelling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BC96AA6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90D370D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B05B1E8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86F65D" w14:textId="77777777" w:rsidR="00DF2B74" w:rsidRPr="004B515D" w:rsidRDefault="00DF2B74" w:rsidP="00DF2B7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DF2B74" w:rsidRPr="004B515D" w14:paraId="20ED6D08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BC16D1" w14:textId="77777777" w:rsidR="00DF2B74" w:rsidRPr="004B515D" w:rsidRDefault="00DF2B74" w:rsidP="00DF2B74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lastRenderedPageBreak/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409A0" w14:textId="77777777" w:rsidR="00DF2B74" w:rsidRPr="004B515D" w:rsidRDefault="00DF2B74" w:rsidP="00DF2B74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Vermessung/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Measurement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8B1ED5B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CEB98AC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54CDC72" w14:textId="77777777" w:rsidR="00DF2B74" w:rsidRPr="004B515D" w:rsidRDefault="00DF2B74" w:rsidP="00DF2B74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B1D2B6" w14:textId="77777777" w:rsidR="00DF2B74" w:rsidRPr="004B515D" w:rsidRDefault="00DF2B74" w:rsidP="00DF2B74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13" w:name="_Hlk13659827"/>
      <w:tr w:rsidR="002B700A" w:rsidRPr="004B515D" w14:paraId="116B7B8F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7C885F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8894C0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DBF8DB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8ABE0EC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4E08FDC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FBA165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3"/>
    </w:tbl>
    <w:p w14:paraId="636FC496" w14:textId="77777777" w:rsidR="000126E1" w:rsidRPr="004B515D" w:rsidRDefault="000126E1" w:rsidP="00F8219D">
      <w:pPr>
        <w:tabs>
          <w:tab w:val="left" w:pos="7740"/>
        </w:tabs>
        <w:ind w:right="-186"/>
        <w:rPr>
          <w:rFonts w:ascii="DB Office" w:hAnsi="DB Office"/>
          <w:bCs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0FDF7628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1D58BB4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1</w:t>
            </w:r>
            <w:r w:rsidR="001C7FC9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4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85D50BC" w14:textId="77777777" w:rsidR="002B700A" w:rsidRPr="004B515D" w:rsidRDefault="002B700A" w:rsidP="002B700A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Gießen/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Casting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EEEF5B0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30546663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0E8AAC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68EC3A5B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9879963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2144D1E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2B700A" w:rsidRPr="004B515D" w14:paraId="2FD23DB2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4928F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372A01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Schmelzanalyse/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Smelt analysis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95328B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64E428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35B48E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07A1AD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C32C0BD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9592F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338AD0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Analysekorrektur/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Analysis correction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C60FDD2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FF613D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E64F66E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4E983A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2D7DA900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18DA12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729BFD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Temperaturmessung/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Temperature measurement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DD6FC4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B98DF3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2B866B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4998F5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47AD444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C92F1B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20EAEF" w14:textId="77777777" w:rsidR="00015B70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Zeitnahme (Sphäroguss)/ </w:t>
            </w:r>
          </w:p>
          <w:p w14:paraId="2EE1C1A5" w14:textId="77777777" w:rsidR="002B700A" w:rsidRPr="004B515D" w:rsidRDefault="00112082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Timing (spheroidal graphite cast iron)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5CEA33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35871B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731023B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D363ACE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21DE24D0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E0FF7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759B5" w14:textId="77777777" w:rsidR="00363793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Bestückung Formkästen/ </w:t>
            </w:r>
          </w:p>
          <w:p w14:paraId="19A972F0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Filling of moulding boxes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4AB102C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198173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2BE76E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E4A6C2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3636866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70C36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DC6CD9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Transport/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Transport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748BCF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C870F00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74574BB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0087B7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14" w:name="_Hlk36028798"/>
      <w:tr w:rsidR="002B700A" w:rsidRPr="004B515D" w14:paraId="205DBC25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8E0A2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E5694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Zwischenprüfungen/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Intermediate tests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50C60A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6E4CE4C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2CAF51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F29C8D4" w14:textId="77777777" w:rsidR="00112082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Häufigkeit, Dokumentation/ </w:t>
            </w:r>
          </w:p>
          <w:p w14:paraId="510A3373" w14:textId="77777777" w:rsidR="002B700A" w:rsidRPr="004B515D" w:rsidRDefault="00112082" w:rsidP="002B700A">
            <w:pPr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Frequency, documentation</w:t>
            </w:r>
          </w:p>
          <w:p w14:paraId="0F6492B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5C2C9343" w14:textId="77777777" w:rsidTr="00363793">
        <w:trPr>
          <w:trHeight w:val="1195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7915C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05FED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Prüfstatus/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Test status</w:t>
            </w:r>
          </w:p>
          <w:p w14:paraId="744CB0F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Begleitkarte/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Accompanying card</w:t>
            </w:r>
          </w:p>
          <w:p w14:paraId="3D2E7BA1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System/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System</w:t>
            </w:r>
          </w:p>
          <w:p w14:paraId="3B499F70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2765E4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20AEA42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7C9CF7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4294B91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Häufigkeit, Dokumentation/ </w:t>
            </w:r>
          </w:p>
          <w:p w14:paraId="6F44E81E" w14:textId="77777777" w:rsidR="00112082" w:rsidRPr="004B515D" w:rsidRDefault="00112082" w:rsidP="002B700A">
            <w:pPr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Frequency, documentation</w:t>
            </w:r>
          </w:p>
          <w:p w14:paraId="4189BD36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Start w:id="15" w:name="_Hlk36029016"/>
      <w:bookmarkEnd w:id="14"/>
      <w:tr w:rsidR="002B700A" w:rsidRPr="004B515D" w14:paraId="43445349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1A5898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C57E3C" w14:textId="77777777" w:rsidR="002B700A" w:rsidRPr="004B515D" w:rsidRDefault="002B700A" w:rsidP="00112082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Kennzeichnung Pfannen- u. Chargenende/ </w:t>
            </w:r>
          </w:p>
          <w:p w14:paraId="0988946C" w14:textId="77777777" w:rsidR="00112082" w:rsidRPr="004B515D" w:rsidRDefault="00112082" w:rsidP="00112082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Marking of ladle and batch end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7B2B7C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E41C84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CAE1ED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E21B75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18AAF30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3BF40F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EA371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Anweisung für Probenentnahme/ </w:t>
            </w:r>
          </w:p>
          <w:p w14:paraId="0EA0DE2D" w14:textId="77777777" w:rsidR="00112082" w:rsidRPr="004B515D" w:rsidRDefault="00112082" w:rsidP="002B700A">
            <w:pPr>
              <w:rPr>
                <w:rFonts w:ascii="DB Office" w:hAnsi="DB Office"/>
                <w:i/>
                <w:iCs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Instructions for sample selection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C7819B2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67EA81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4035FC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07F5FC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5"/>
      <w:tr w:rsidR="002B700A" w:rsidRPr="004B515D" w14:paraId="546E3505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F8002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E9B37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9E55DF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F51B75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CF2BDA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62629F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0EE50E1D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F4D0B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F6E1E8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E453F5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19B15E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5A485C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ACFFF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045B1E6B" w14:textId="77777777" w:rsidR="00A450AD" w:rsidRPr="004B515D" w:rsidRDefault="00A450AD" w:rsidP="00F8219D">
      <w:pPr>
        <w:tabs>
          <w:tab w:val="left" w:pos="7740"/>
        </w:tabs>
        <w:ind w:right="-186"/>
        <w:rPr>
          <w:rFonts w:ascii="DB Office" w:hAnsi="DB Office"/>
          <w:bCs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54FA6152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6AAA4F8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bookmarkStart w:id="16" w:name="_Hlk13560349"/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1</w:t>
            </w:r>
            <w:r w:rsidR="001C7FC9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5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B879D7A" w14:textId="77777777" w:rsidR="002B700A" w:rsidRPr="004B515D" w:rsidRDefault="00422991" w:rsidP="002B700A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Wärmebehandlung/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Heat treatment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CB133ED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2521E670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0921A4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2006C320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E787858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AD9A04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422991" w:rsidRPr="004B515D" w14:paraId="128AA86B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7466C6" w14:textId="77777777" w:rsidR="00422991" w:rsidRPr="004B515D" w:rsidRDefault="00422991" w:rsidP="00422991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97878F" w14:textId="77777777" w:rsidR="00422991" w:rsidRPr="004B515D" w:rsidRDefault="00422991" w:rsidP="00422991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Prozess (Ofen)/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Process (furnace)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0383351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715975F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25CF58C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44D420" w14:textId="77777777" w:rsidR="00422991" w:rsidRPr="004B515D" w:rsidRDefault="00422991" w:rsidP="0042299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422991" w:rsidRPr="004B515D" w14:paraId="632D7FD0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BCDB6" w14:textId="77777777" w:rsidR="00422991" w:rsidRPr="004B515D" w:rsidRDefault="00422991" w:rsidP="00422991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FABD6" w14:textId="77777777" w:rsidR="00422991" w:rsidRPr="004B515D" w:rsidRDefault="00422991" w:rsidP="00422991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Härteprozess/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Hardening process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A30202A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34EA2A1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3AC1DD3F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517CCC" w14:textId="77777777" w:rsidR="00422991" w:rsidRPr="004B515D" w:rsidRDefault="00422991" w:rsidP="0042299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422991" w:rsidRPr="004B515D" w14:paraId="329CEE6B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8D495E" w14:textId="77777777" w:rsidR="00422991" w:rsidRPr="004B515D" w:rsidRDefault="00422991" w:rsidP="00422991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449030" w14:textId="77777777" w:rsidR="00422991" w:rsidRPr="004B515D" w:rsidRDefault="00422991" w:rsidP="00422991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Zwischenkühlprozess/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Intermediate cooling process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75C50A2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B8E56D4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7EA5E624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7AFF32" w14:textId="77777777" w:rsidR="00422991" w:rsidRPr="004B515D" w:rsidRDefault="00422991" w:rsidP="0042299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422991" w:rsidRPr="004B515D" w14:paraId="597C9868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733CC3" w14:textId="77777777" w:rsidR="00422991" w:rsidRPr="004B515D" w:rsidRDefault="00422991" w:rsidP="00422991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EEE007" w14:textId="77777777" w:rsidR="00422991" w:rsidRPr="004B515D" w:rsidRDefault="00422991" w:rsidP="0042299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Anlassprozess/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Tempering process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B15488E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A8D4B86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99728A6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FF4166" w14:textId="77777777" w:rsidR="00422991" w:rsidRPr="004B515D" w:rsidRDefault="00422991" w:rsidP="0042299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422991" w:rsidRPr="004B515D" w14:paraId="4A9E9BB7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FAA05" w14:textId="77777777" w:rsidR="00422991" w:rsidRPr="004B515D" w:rsidRDefault="00422991" w:rsidP="00422991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5A4C4B" w14:textId="77777777" w:rsidR="00422991" w:rsidRPr="004B515D" w:rsidRDefault="00422991" w:rsidP="0042299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Dokumentation/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Documentation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72DC837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266C032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AE80C50" w14:textId="77777777" w:rsidR="00422991" w:rsidRPr="004B515D" w:rsidRDefault="00422991" w:rsidP="00422991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2D4437" w14:textId="77777777" w:rsidR="00422991" w:rsidRPr="004B515D" w:rsidRDefault="00422991" w:rsidP="00422991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5D374E4" w14:textId="77777777" w:rsidTr="00363793">
        <w:trPr>
          <w:trHeight w:val="50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C89BFD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510F3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B38248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3DE183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A55148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028C77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6"/>
    </w:tbl>
    <w:p w14:paraId="0C38297F" w14:textId="77777777" w:rsidR="000E6A81" w:rsidRPr="004B515D" w:rsidRDefault="000E6A81" w:rsidP="00F8219D">
      <w:pPr>
        <w:tabs>
          <w:tab w:val="left" w:pos="7740"/>
        </w:tabs>
        <w:ind w:right="-186"/>
        <w:rPr>
          <w:rFonts w:ascii="DB Office" w:hAnsi="DB Office"/>
          <w:bCs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5E06D19A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19C985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bookmarkStart w:id="17" w:name="_Hlk13561295"/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lastRenderedPageBreak/>
              <w:t>1</w:t>
            </w:r>
            <w:r w:rsidR="001C7FC9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6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F8E46EF" w14:textId="77777777" w:rsidR="002B700A" w:rsidRPr="004B515D" w:rsidRDefault="005C1802" w:rsidP="002B700A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Korrosionsschutz/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Corrosion control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044112C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6E53905C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6D60F49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2D1532B8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147967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263E9A2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2B700A" w:rsidRPr="004B515D" w14:paraId="77BC6AB2" w14:textId="77777777" w:rsidTr="00363793">
        <w:trPr>
          <w:trHeight w:val="59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3F469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43677" w14:textId="77777777" w:rsidR="002B700A" w:rsidRPr="004B515D" w:rsidRDefault="005C1802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Rostschutz/ </w:t>
            </w:r>
            <w:r w:rsidRPr="004B515D">
              <w:rPr>
                <w:rFonts w:ascii="DB Office" w:hAnsi="DB Office"/>
                <w:i/>
                <w:iCs/>
                <w:color w:val="0000FF"/>
                <w:sz w:val="22"/>
                <w:szCs w:val="22"/>
                <w:lang w:val="en-GB"/>
              </w:rPr>
              <w:t>Corrosion inhibitor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00A304C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1EBAED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9A083FE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F47F18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66D5B902" w14:textId="77777777" w:rsidTr="00363793">
        <w:trPr>
          <w:trHeight w:val="549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562A99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ACF3D8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C136B2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0028E2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D14904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8F12999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17"/>
    </w:tbl>
    <w:p w14:paraId="3027672E" w14:textId="77777777" w:rsidR="000B429C" w:rsidRPr="004B515D" w:rsidRDefault="000B429C" w:rsidP="00F8219D">
      <w:pPr>
        <w:tabs>
          <w:tab w:val="left" w:pos="7740"/>
        </w:tabs>
        <w:ind w:right="-186"/>
        <w:rPr>
          <w:rFonts w:ascii="DB Office" w:hAnsi="DB Office"/>
          <w:bCs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2827CA27" w14:textId="77777777" w:rsidTr="002B700A">
        <w:trPr>
          <w:trHeight w:val="262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2AE274D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1</w:t>
            </w:r>
            <w:r w:rsidR="001C7FC9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>7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E269BC7" w14:textId="77777777" w:rsidR="009E68EF" w:rsidRPr="004B515D" w:rsidRDefault="009E68EF" w:rsidP="009E68EF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Mechanische Bearbeitung/ </w:t>
            </w:r>
          </w:p>
          <w:p w14:paraId="4A32DCDC" w14:textId="77777777" w:rsidR="002B700A" w:rsidRPr="004B515D" w:rsidRDefault="009E68EF" w:rsidP="009E68EF">
            <w:pPr>
              <w:rPr>
                <w:rFonts w:ascii="DB Office" w:hAnsi="DB Office"/>
                <w:b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Machining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1C4FCD4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3C82B8B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DF62158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666A2261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10B5D55B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AC6D00A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2B700A" w:rsidRPr="004B515D" w14:paraId="042A517A" w14:textId="77777777" w:rsidTr="00363793">
        <w:trPr>
          <w:trHeight w:val="560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830EB1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74B94" w14:textId="77777777" w:rsidR="002B700A" w:rsidRPr="00A42122" w:rsidRDefault="009E68EF" w:rsidP="002B700A">
            <w:pPr>
              <w:jc w:val="both"/>
              <w:rPr>
                <w:rFonts w:ascii="DB Office" w:hAnsi="DB Office"/>
                <w:sz w:val="22"/>
                <w:szCs w:val="22"/>
              </w:rPr>
            </w:pPr>
            <w:r w:rsidRPr="00A42122">
              <w:rPr>
                <w:rFonts w:ascii="DB Office" w:hAnsi="DB Office"/>
                <w:b/>
                <w:bCs/>
                <w:snapToGrid w:val="0"/>
                <w:sz w:val="22"/>
                <w:szCs w:val="22"/>
              </w:rPr>
              <w:t xml:space="preserve">Checkliste B M01/ </w:t>
            </w:r>
            <w:r w:rsidRPr="00A42122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</w:rPr>
              <w:t>Checklist B M01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57B5E3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8D9F13E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C08B72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666480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66847A07" w14:textId="77777777" w:rsidR="003B337A" w:rsidRPr="004B515D" w:rsidRDefault="003B337A" w:rsidP="00F8219D">
      <w:pPr>
        <w:tabs>
          <w:tab w:val="left" w:pos="7740"/>
        </w:tabs>
        <w:ind w:right="-186"/>
        <w:rPr>
          <w:rFonts w:ascii="DB Office" w:hAnsi="DB Office"/>
          <w:bCs/>
          <w:sz w:val="22"/>
          <w:szCs w:val="22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6ADE91E8" w14:textId="77777777" w:rsidTr="002B700A">
        <w:trPr>
          <w:trHeight w:val="262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4A4E0A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bookmarkStart w:id="18" w:name="_Hlk34812270"/>
            <w:r w:rsidRPr="004B515D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1</w:t>
            </w:r>
            <w:r w:rsidR="001C7FC9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8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A093E6" w14:textId="77777777" w:rsidR="002B700A" w:rsidRPr="004B515D" w:rsidRDefault="002634D3" w:rsidP="002B700A">
            <w:pPr>
              <w:rPr>
                <w:rFonts w:ascii="DB Office" w:hAnsi="DB Office"/>
                <w:b/>
                <w:i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z w:val="22"/>
                <w:szCs w:val="22"/>
                <w:lang w:val="en-GB"/>
              </w:rPr>
              <w:t xml:space="preserve">Prüfungen, Labor/ </w:t>
            </w:r>
            <w:r w:rsidRPr="004B515D">
              <w:rPr>
                <w:rFonts w:ascii="DB Office" w:hAnsi="DB Office"/>
                <w:b/>
                <w:bCs/>
                <w:i/>
                <w:iCs/>
                <w:color w:val="0000FF"/>
                <w:sz w:val="22"/>
                <w:szCs w:val="22"/>
                <w:lang w:val="en-GB"/>
              </w:rPr>
              <w:t>Tests, laboratory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56B639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2C99871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8E15EA5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18F8A421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5BD44B5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18882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bookmarkEnd w:id="18"/>
      <w:tr w:rsidR="002B700A" w:rsidRPr="004B515D" w14:paraId="5382887A" w14:textId="77777777" w:rsidTr="001F48BA">
        <w:trPr>
          <w:trHeight w:val="544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90515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D4B59" w14:textId="77777777" w:rsidR="002B700A" w:rsidRPr="004B515D" w:rsidRDefault="002634D3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 xml:space="preserve">Häufigkeit/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Frequency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25907FF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3899FC3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1C2D9C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2A5EC4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094171E" w14:textId="77777777" w:rsidTr="001F48BA">
        <w:trPr>
          <w:trHeight w:val="1700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1BA9326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AC090B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 xml:space="preserve">Probestäbe/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Sample rods</w:t>
            </w:r>
          </w:p>
          <w:p w14:paraId="4BE3EEF2" w14:textId="77777777" w:rsidR="002B700A" w:rsidRPr="004B515D" w:rsidRDefault="002B700A" w:rsidP="002B700A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 xml:space="preserve">angegossen/ </w:t>
            </w: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cast-on</w:t>
            </w:r>
          </w:p>
          <w:p w14:paraId="02528ED0" w14:textId="77777777" w:rsidR="002B700A" w:rsidRPr="002A08A6" w:rsidRDefault="002B700A" w:rsidP="002B700A">
            <w:pPr>
              <w:rPr>
                <w:rFonts w:ascii="DB Office" w:hAnsi="DB Office"/>
                <w:sz w:val="22"/>
                <w:szCs w:val="22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8A6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2A08A6">
              <w:rPr>
                <w:rFonts w:ascii="DB Office" w:hAnsi="DB Office"/>
                <w:sz w:val="22"/>
                <w:szCs w:val="22"/>
              </w:rPr>
              <w:t xml:space="preserve"> </w:t>
            </w:r>
            <w:r w:rsidRPr="002A08A6">
              <w:rPr>
                <w:rFonts w:ascii="DB Office" w:hAnsi="DB Office"/>
                <w:snapToGrid w:val="0"/>
                <w:sz w:val="22"/>
                <w:szCs w:val="22"/>
              </w:rPr>
              <w:t xml:space="preserve">separat gegossen/ </w:t>
            </w:r>
            <w:r w:rsidRPr="002A08A6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</w:rPr>
              <w:t>cast separately</w:t>
            </w:r>
          </w:p>
          <w:p w14:paraId="343D6D52" w14:textId="77777777" w:rsidR="00A7546B" w:rsidRPr="00A42122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2122">
              <w:rPr>
                <w:rFonts w:ascii="DB Office" w:hAnsi="DB Office"/>
                <w:sz w:val="22"/>
                <w:szCs w:val="22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A42122">
              <w:rPr>
                <w:rFonts w:ascii="DB Office" w:hAnsi="DB Office"/>
                <w:sz w:val="22"/>
                <w:szCs w:val="22"/>
              </w:rPr>
              <w:t xml:space="preserve"> </w:t>
            </w:r>
            <w:r w:rsidRPr="00A42122">
              <w:rPr>
                <w:rFonts w:ascii="DB Office" w:hAnsi="DB Office"/>
                <w:snapToGrid w:val="0"/>
                <w:sz w:val="22"/>
                <w:szCs w:val="22"/>
              </w:rPr>
              <w:t xml:space="preserve">dem Produkt entnommen/ </w:t>
            </w:r>
          </w:p>
          <w:p w14:paraId="3397BFA1" w14:textId="77777777" w:rsidR="002B700A" w:rsidRPr="004B515D" w:rsidRDefault="00E11E12" w:rsidP="00A7546B">
            <w:pPr>
              <w:ind w:left="312"/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taken from the product</w:t>
            </w:r>
          </w:p>
          <w:p w14:paraId="5F9F4FFD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Kontrollkästchen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  <w:r w:rsidRPr="004B515D">
              <w:rPr>
                <w:rFonts w:ascii="DB Office" w:hAnsi="DB Office"/>
                <w:sz w:val="22"/>
                <w:szCs w:val="22"/>
                <w:lang w:val="en-GB"/>
              </w:rPr>
              <w:t xml:space="preserve"> 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color w:val="00000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7DCC883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A92374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65FEA3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8A96C77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6B2F050" w14:textId="77777777" w:rsidR="0033063A" w:rsidRPr="004B515D" w:rsidRDefault="0033063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59BA1A2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38A5C5A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7E05D12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0355A3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59D3183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125407B0" w14:textId="77777777" w:rsidR="0033063A" w:rsidRPr="004B515D" w:rsidRDefault="0033063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3CB7B66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EDCF0C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2D0E8D1D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224864A2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4E495F30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  <w:p w14:paraId="6FD58116" w14:textId="77777777" w:rsidR="0033063A" w:rsidRPr="004B515D" w:rsidRDefault="0033063A" w:rsidP="002B700A">
            <w:pPr>
              <w:jc w:val="center"/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</w:p>
          <w:p w14:paraId="6CC62239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1BE104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tr w:rsidR="002B700A" w:rsidRPr="004B515D" w14:paraId="34F21224" w14:textId="77777777" w:rsidTr="001F48BA">
        <w:trPr>
          <w:trHeight w:val="548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7AA5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CR_C_PM2_1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5FDB80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C7480F0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C833CF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1C5EDE1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437BD3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45AEBA4E" w14:textId="77777777" w:rsidR="009563BE" w:rsidRPr="004B515D" w:rsidRDefault="009563BE" w:rsidP="00207881">
      <w:pPr>
        <w:ind w:right="-186"/>
        <w:rPr>
          <w:rFonts w:ascii="DB Office" w:hAnsi="DB Office"/>
          <w:b/>
          <w:bCs/>
          <w:sz w:val="22"/>
          <w:lang w:val="en-GB"/>
        </w:rPr>
      </w:pPr>
      <w:bookmarkStart w:id="19" w:name="_Hlk36126537"/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50AE36B7" w14:textId="77777777" w:rsidTr="002B700A">
        <w:trPr>
          <w:trHeight w:val="266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B2E2A43" w14:textId="77777777" w:rsidR="002B700A" w:rsidRPr="004B515D" w:rsidRDefault="001C7FC9" w:rsidP="002B700A">
            <w:pPr>
              <w:jc w:val="center"/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bookmarkStart w:id="20" w:name="_Hlk36112010"/>
            <w:bookmarkStart w:id="21" w:name="_Hlk36034471"/>
            <w:r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19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51823B6" w14:textId="77777777" w:rsidR="002B700A" w:rsidRPr="004B515D" w:rsidRDefault="003B38A2" w:rsidP="002B700A">
            <w:pPr>
              <w:rPr>
                <w:rFonts w:ascii="DB Office" w:hAnsi="DB Office"/>
                <w:b/>
                <w:snapToGrid w:val="0"/>
                <w:sz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2"/>
                <w:lang w:val="en-GB"/>
              </w:rPr>
              <w:t xml:space="preserve">Produkte/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lang w:val="en-GB"/>
              </w:rPr>
              <w:t>Products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A1EA8A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6538D699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08D93C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626C3913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6CD675AD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A6D5DA3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2B700A" w:rsidRPr="004B515D" w14:paraId="3AD91D08" w14:textId="77777777" w:rsidTr="001F48BA">
        <w:trPr>
          <w:trHeight w:val="560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75F81A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BBCD52" w14:textId="77777777" w:rsidR="002B700A" w:rsidRPr="004B515D" w:rsidRDefault="003B38A2" w:rsidP="002B700A">
            <w:pPr>
              <w:rPr>
                <w:rFonts w:ascii="DB Office" w:hAnsi="DB Office" w:cs="Arial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Checkliste B A01/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Checklist B A01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DC08E64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F2376BB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E8ECD0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5D8C38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  <w:bookmarkEnd w:id="20"/>
    </w:tbl>
    <w:p w14:paraId="363B89D5" w14:textId="77777777" w:rsidR="009563BE" w:rsidRPr="004B515D" w:rsidRDefault="009563BE" w:rsidP="009563BE">
      <w:pPr>
        <w:rPr>
          <w:rFonts w:ascii="DB Office" w:hAnsi="DB Office" w:cs="Arial"/>
          <w:b/>
          <w:szCs w:val="24"/>
          <w:lang w:val="en-GB"/>
        </w:rPr>
      </w:pPr>
    </w:p>
    <w:tbl>
      <w:tblPr>
        <w:tblW w:w="99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4927"/>
        <w:gridCol w:w="425"/>
        <w:gridCol w:w="425"/>
        <w:gridCol w:w="425"/>
        <w:gridCol w:w="3261"/>
      </w:tblGrid>
      <w:tr w:rsidR="002B700A" w:rsidRPr="004B515D" w14:paraId="0A13BB39" w14:textId="77777777" w:rsidTr="002B700A">
        <w:trPr>
          <w:trHeight w:val="266"/>
        </w:trPr>
        <w:tc>
          <w:tcPr>
            <w:tcW w:w="4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  <w:vAlign w:val="center"/>
          </w:tcPr>
          <w:p w14:paraId="252386A0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2</w:t>
            </w:r>
            <w:r w:rsidR="001C7FC9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>0</w:t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  <w:vAlign w:val="center"/>
          </w:tcPr>
          <w:p w14:paraId="5EF05E39" w14:textId="77777777" w:rsidR="002B700A" w:rsidRPr="004B515D" w:rsidRDefault="003B38A2" w:rsidP="002B700A">
            <w:pPr>
              <w:rPr>
                <w:rFonts w:ascii="DB Office" w:hAnsi="DB Office"/>
                <w:b/>
                <w:snapToGrid w:val="0"/>
                <w:sz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2"/>
                <w:lang w:val="en-GB"/>
              </w:rPr>
              <w:t xml:space="preserve">Produktprüfungen/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lang w:val="en-GB"/>
              </w:rPr>
              <w:t>Product tests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65B9017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3"/>
            </w:r>
          </w:p>
          <w:p w14:paraId="41B3A4F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A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3CC4CB5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t>?</w:t>
            </w:r>
          </w:p>
          <w:p w14:paraId="6FA77F56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B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07CD004E" w14:textId="77777777" w:rsidR="002B700A" w:rsidRPr="004B515D" w:rsidRDefault="002B700A" w:rsidP="002B700A">
            <w:pPr>
              <w:jc w:val="center"/>
              <w:rPr>
                <w:rFonts w:ascii="DB Office" w:hAnsi="DB Office"/>
                <w:b/>
                <w:snapToGrid w:val="0"/>
                <w:sz w:val="44"/>
                <w:szCs w:val="44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4"/>
            </w:r>
            <w:r w:rsidRPr="004B515D">
              <w:rPr>
                <w:rFonts w:ascii="DB Office" w:hAnsi="DB Office"/>
                <w:b/>
                <w:bCs/>
                <w:snapToGrid w:val="0"/>
                <w:sz w:val="44"/>
                <w:szCs w:val="44"/>
                <w:lang w:val="en-GB"/>
              </w:rPr>
              <w:sym w:font="Wingdings" w:char="F04C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15FC4" w14:textId="77777777" w:rsidR="002B700A" w:rsidRPr="004B515D" w:rsidRDefault="002B700A" w:rsidP="002B700A">
            <w:pPr>
              <w:rPr>
                <w:rFonts w:ascii="DB Office" w:hAnsi="DB Office"/>
                <w:b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color w:val="000000"/>
                <w:sz w:val="22"/>
                <w:szCs w:val="22"/>
                <w:lang w:val="en-GB"/>
              </w:rPr>
              <w:t xml:space="preserve">Bemerkungen/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Comments</w:t>
            </w:r>
          </w:p>
        </w:tc>
      </w:tr>
      <w:tr w:rsidR="002B700A" w:rsidRPr="004B515D" w14:paraId="53699127" w14:textId="77777777" w:rsidTr="001F48BA">
        <w:trPr>
          <w:trHeight w:val="516"/>
        </w:trPr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22517" w14:textId="77777777" w:rsidR="002B700A" w:rsidRPr="004B515D" w:rsidRDefault="002B700A" w:rsidP="002B700A">
            <w:pPr>
              <w:jc w:val="center"/>
              <w:rPr>
                <w:lang w:val="en-GB"/>
              </w:rPr>
            </w:pP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begin">
                <w:ffData>
                  <w:name w:val="CR_C_PM2_2_Ja"/>
                  <w:enabled/>
                  <w:calcOnExit w:val="0"/>
                  <w:entryMacro w:val="NeinDeaktivieren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color w:val="00000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55C3B7" w14:textId="77777777" w:rsidR="002B700A" w:rsidRPr="004B515D" w:rsidRDefault="003B38A2" w:rsidP="002B700A">
            <w:pPr>
              <w:rPr>
                <w:rFonts w:ascii="DB Office" w:hAnsi="DB Office" w:cs="Arial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b/>
                <w:bCs/>
                <w:snapToGrid w:val="0"/>
                <w:sz w:val="22"/>
                <w:szCs w:val="22"/>
                <w:lang w:val="en-GB"/>
              </w:rPr>
              <w:t xml:space="preserve">Checkliste B A02/ </w:t>
            </w:r>
            <w:r w:rsidRPr="004B515D">
              <w:rPr>
                <w:rFonts w:ascii="DB Office" w:hAnsi="DB Office"/>
                <w:b/>
                <w:bCs/>
                <w:i/>
                <w:iCs/>
                <w:snapToGrid w:val="0"/>
                <w:color w:val="0000FF"/>
                <w:sz w:val="22"/>
                <w:szCs w:val="22"/>
                <w:lang w:val="en-GB"/>
              </w:rPr>
              <w:t>Checklist B A02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0420D95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10FFF9F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2DCE3F38" w14:textId="77777777" w:rsidR="002B700A" w:rsidRPr="004B515D" w:rsidRDefault="002B700A" w:rsidP="002B700A">
            <w:pPr>
              <w:jc w:val="center"/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instrText xml:space="preserve"> FORMCHECKBOX </w:instrText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</w:r>
            <w:r w:rsidR="00187151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8"/>
                <w:szCs w:val="28"/>
                <w:lang w:val="en-GB"/>
              </w:rPr>
              <w:fldChar w:fldCharType="end"/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5C139F" w14:textId="77777777" w:rsidR="002B700A" w:rsidRPr="004B515D" w:rsidRDefault="002B700A" w:rsidP="002B700A">
            <w:pPr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pP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begin">
                <w:ffData>
                  <w:name w:val="CR_B_PM1_1_1_Memo"/>
                  <w:enabled/>
                  <w:calcOnExit w:val="0"/>
                  <w:textInput/>
                </w:ffData>
              </w:fldCha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instrText xml:space="preserve"> FORMTEXT </w:instrTex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separate"/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t>     </w:t>
            </w:r>
            <w:r w:rsidRPr="004B515D">
              <w:rPr>
                <w:rFonts w:ascii="DB Office" w:hAnsi="DB Office"/>
                <w:snapToGrid w:val="0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13F26F92" w14:textId="77777777" w:rsidR="009563BE" w:rsidRPr="004B515D" w:rsidRDefault="009563BE" w:rsidP="009563BE">
      <w:pPr>
        <w:rPr>
          <w:rFonts w:ascii="DB Office" w:hAnsi="DB Office" w:cs="Arial"/>
          <w:b/>
          <w:sz w:val="22"/>
          <w:szCs w:val="22"/>
          <w:lang w:val="en-GB"/>
        </w:rPr>
      </w:pPr>
      <w:bookmarkStart w:id="22" w:name="_Hlk36112046"/>
      <w:bookmarkEnd w:id="21"/>
    </w:p>
    <w:bookmarkEnd w:id="19"/>
    <w:bookmarkEnd w:id="22"/>
    <w:p w14:paraId="56AEE4D1" w14:textId="77777777" w:rsidR="003B38A2" w:rsidRPr="004B515D" w:rsidRDefault="003B38A2" w:rsidP="003B38A2">
      <w:pPr>
        <w:rPr>
          <w:rFonts w:ascii="DB Office" w:hAnsi="DB Office" w:cs="Arial"/>
          <w:sz w:val="22"/>
          <w:szCs w:val="22"/>
          <w:lang w:val="en-GB"/>
        </w:rPr>
      </w:pPr>
      <w:r w:rsidRPr="00A42122">
        <w:rPr>
          <w:rFonts w:ascii="DB Office" w:hAnsi="DB Office" w:cs="Arial"/>
          <w:b/>
          <w:bCs/>
          <w:sz w:val="22"/>
          <w:szCs w:val="22"/>
        </w:rPr>
        <w:t xml:space="preserve">Welches Herstellerzeichen/Schild verwendet die Firma? </w:t>
      </w:r>
      <w:r w:rsidRPr="004B515D">
        <w:rPr>
          <w:rFonts w:ascii="DB Office" w:hAnsi="DB Office" w:cs="Arial"/>
          <w:sz w:val="22"/>
          <w:szCs w:val="22"/>
          <w:lang w:val="en-GB"/>
        </w:rPr>
        <w:t xml:space="preserve">(schwarz/weiß)/ </w:t>
      </w:r>
    </w:p>
    <w:p w14:paraId="0E8D0949" w14:textId="77777777" w:rsidR="003B38A2" w:rsidRPr="00A42122" w:rsidRDefault="003B38A2" w:rsidP="003B38A2">
      <w:pPr>
        <w:rPr>
          <w:rFonts w:ascii="DB Office" w:hAnsi="DB Office" w:cs="Arial"/>
          <w:b/>
          <w:i/>
          <w:iCs/>
          <w:color w:val="0000FF"/>
          <w:sz w:val="22"/>
          <w:szCs w:val="22"/>
        </w:rPr>
      </w:pPr>
      <w:r w:rsidRPr="004B515D">
        <w:rPr>
          <w:rFonts w:ascii="DB Office" w:hAnsi="DB Office" w:cs="Arial"/>
          <w:b/>
          <w:bCs/>
          <w:i/>
          <w:iCs/>
          <w:color w:val="0000FF"/>
          <w:sz w:val="22"/>
          <w:szCs w:val="22"/>
          <w:lang w:val="en-GB"/>
        </w:rPr>
        <w:t xml:space="preserve">What manufacturer's mark/plate does the company use? </w:t>
      </w:r>
      <w:r w:rsidRPr="00A42122">
        <w:rPr>
          <w:rFonts w:ascii="DB Office" w:hAnsi="DB Office" w:cs="Arial"/>
          <w:i/>
          <w:iCs/>
          <w:color w:val="0000FF"/>
          <w:sz w:val="22"/>
          <w:szCs w:val="22"/>
        </w:rPr>
        <w:t>(black/white)</w:t>
      </w:r>
    </w:p>
    <w:p w14:paraId="53A9E373" w14:textId="77777777" w:rsidR="003B38A2" w:rsidRPr="00A42122" w:rsidRDefault="003B38A2" w:rsidP="003B38A2">
      <w:pPr>
        <w:rPr>
          <w:rFonts w:ascii="DB Office" w:hAnsi="DB Office"/>
          <w:sz w:val="22"/>
          <w:szCs w:val="22"/>
        </w:rPr>
      </w:pPr>
      <w:r w:rsidRPr="00A42122">
        <w:rPr>
          <w:rFonts w:ascii="DB Office" w:hAnsi="DB Office"/>
          <w:sz w:val="22"/>
          <w:szCs w:val="22"/>
        </w:rPr>
        <w:t xml:space="preserve">Ggf. gesondert anfügen/ </w:t>
      </w:r>
    </w:p>
    <w:p w14:paraId="378799E1" w14:textId="77777777" w:rsidR="003B38A2" w:rsidRPr="004B515D" w:rsidRDefault="003B38A2" w:rsidP="003B38A2">
      <w:pPr>
        <w:rPr>
          <w:rFonts w:ascii="DB Office" w:hAnsi="DB Office"/>
          <w:i/>
          <w:iCs/>
          <w:color w:val="0000FF"/>
          <w:sz w:val="22"/>
          <w:szCs w:val="22"/>
          <w:lang w:val="en-GB"/>
        </w:rPr>
      </w:pPr>
      <w:r w:rsidRPr="004B515D">
        <w:rPr>
          <w:rFonts w:ascii="DB Office" w:hAnsi="DB Office"/>
          <w:i/>
          <w:iCs/>
          <w:color w:val="0000FF"/>
          <w:sz w:val="22"/>
          <w:szCs w:val="22"/>
          <w:lang w:val="en-GB"/>
        </w:rPr>
        <w:t>Add separately if necessary</w:t>
      </w:r>
    </w:p>
    <w:p w14:paraId="6827242D" w14:textId="77777777" w:rsidR="003B38A2" w:rsidRPr="004B515D" w:rsidRDefault="003B38A2" w:rsidP="003B38A2">
      <w:pPr>
        <w:rPr>
          <w:rFonts w:ascii="DB Office" w:hAnsi="DB Office" w:cs="Arial"/>
          <w:sz w:val="22"/>
          <w:szCs w:val="22"/>
          <w:lang w:val="en-GB"/>
        </w:rPr>
      </w:pPr>
    </w:p>
    <w:p w14:paraId="40A3D194" w14:textId="77777777" w:rsidR="003B38A2" w:rsidRPr="004B515D" w:rsidRDefault="003B38A2" w:rsidP="003B38A2">
      <w:pPr>
        <w:rPr>
          <w:rFonts w:ascii="DB Office" w:hAnsi="DB Office" w:cs="Arial"/>
          <w:bCs/>
          <w:sz w:val="22"/>
          <w:szCs w:val="22"/>
          <w:lang w:val="en-GB"/>
        </w:rPr>
      </w:pPr>
      <w:r w:rsidRPr="004B515D">
        <w:rPr>
          <w:rFonts w:ascii="DB Office" w:hAnsi="DB Office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B515D">
        <w:rPr>
          <w:rFonts w:ascii="DB Office" w:hAnsi="DB Office" w:cs="Arial"/>
          <w:sz w:val="22"/>
          <w:szCs w:val="22"/>
          <w:lang w:val="en-GB"/>
        </w:rPr>
        <w:instrText xml:space="preserve"> FORMTEXT </w:instrText>
      </w:r>
      <w:r w:rsidRPr="004B515D">
        <w:rPr>
          <w:rFonts w:ascii="DB Office" w:hAnsi="DB Office" w:cs="Arial"/>
          <w:sz w:val="22"/>
          <w:szCs w:val="22"/>
          <w:lang w:val="en-GB"/>
        </w:rPr>
      </w:r>
      <w:r w:rsidRPr="004B515D">
        <w:rPr>
          <w:rFonts w:ascii="DB Office" w:hAnsi="DB Office" w:cs="Arial"/>
          <w:sz w:val="22"/>
          <w:szCs w:val="22"/>
          <w:lang w:val="en-GB"/>
        </w:rPr>
        <w:fldChar w:fldCharType="separate"/>
      </w:r>
      <w:r w:rsidRPr="004B515D">
        <w:rPr>
          <w:rFonts w:ascii="DB Office" w:hAnsi="DB Office" w:cs="Arial"/>
          <w:sz w:val="22"/>
          <w:szCs w:val="22"/>
          <w:lang w:val="en-GB"/>
        </w:rPr>
        <w:t>     </w:t>
      </w:r>
      <w:r w:rsidRPr="004B515D">
        <w:rPr>
          <w:rFonts w:ascii="DB Office" w:hAnsi="DB Office" w:cs="Arial"/>
          <w:sz w:val="22"/>
          <w:szCs w:val="22"/>
          <w:lang w:val="en-GB"/>
        </w:rPr>
        <w:fldChar w:fldCharType="end"/>
      </w:r>
      <w:r w:rsidRPr="004B515D">
        <w:rPr>
          <w:rFonts w:ascii="DB Office" w:hAnsi="DB Office" w:cs="Arial"/>
          <w:sz w:val="22"/>
          <w:szCs w:val="22"/>
          <w:lang w:val="en-GB"/>
        </w:rPr>
        <w:t xml:space="preserve"> </w:t>
      </w:r>
    </w:p>
    <w:p w14:paraId="67ABDE93" w14:textId="77777777" w:rsidR="003B38A2" w:rsidRPr="004B515D" w:rsidRDefault="003B38A2" w:rsidP="003B38A2">
      <w:pPr>
        <w:rPr>
          <w:rFonts w:ascii="DB Office" w:hAnsi="DB Office"/>
          <w:sz w:val="22"/>
          <w:szCs w:val="22"/>
          <w:lang w:val="en-GB"/>
        </w:rPr>
      </w:pPr>
    </w:p>
    <w:p w14:paraId="47869601" w14:textId="77777777" w:rsidR="003B38A2" w:rsidRPr="004B515D" w:rsidRDefault="003B38A2" w:rsidP="003B38A2">
      <w:pPr>
        <w:tabs>
          <w:tab w:val="left" w:pos="1980"/>
          <w:tab w:val="left" w:pos="2880"/>
          <w:tab w:val="left" w:pos="3240"/>
          <w:tab w:val="left" w:pos="3600"/>
          <w:tab w:val="left" w:pos="5040"/>
          <w:tab w:val="left" w:pos="7020"/>
        </w:tabs>
        <w:rPr>
          <w:rFonts w:ascii="DB Office" w:hAnsi="DB Office" w:cs="Arial"/>
          <w:b/>
          <w:sz w:val="22"/>
          <w:szCs w:val="22"/>
          <w:lang w:val="en-GB"/>
        </w:rPr>
      </w:pPr>
      <w:r w:rsidRPr="004B515D">
        <w:rPr>
          <w:rFonts w:ascii="DB Office" w:hAnsi="DB Office" w:cs="Arial"/>
          <w:b/>
          <w:bCs/>
          <w:sz w:val="22"/>
          <w:szCs w:val="22"/>
          <w:lang w:val="en-GB"/>
        </w:rPr>
        <w:t xml:space="preserve">Weitere Bemerkungen:/ </w:t>
      </w:r>
    </w:p>
    <w:p w14:paraId="11356DB9" w14:textId="77777777" w:rsidR="003B38A2" w:rsidRPr="004B515D" w:rsidRDefault="003B38A2" w:rsidP="003B38A2">
      <w:pPr>
        <w:tabs>
          <w:tab w:val="left" w:pos="1980"/>
          <w:tab w:val="left" w:pos="2880"/>
          <w:tab w:val="left" w:pos="3240"/>
          <w:tab w:val="left" w:pos="3600"/>
          <w:tab w:val="left" w:pos="5040"/>
          <w:tab w:val="left" w:pos="7020"/>
        </w:tabs>
        <w:rPr>
          <w:rFonts w:ascii="DB Office" w:hAnsi="DB Office" w:cs="Arial"/>
          <w:b/>
          <w:bCs/>
          <w:i/>
          <w:iCs/>
          <w:color w:val="0000FF"/>
          <w:sz w:val="22"/>
          <w:szCs w:val="22"/>
          <w:lang w:val="en-GB"/>
        </w:rPr>
      </w:pPr>
      <w:r w:rsidRPr="004B515D">
        <w:rPr>
          <w:rFonts w:ascii="DB Office" w:hAnsi="DB Office" w:cs="Arial"/>
          <w:b/>
          <w:bCs/>
          <w:i/>
          <w:iCs/>
          <w:color w:val="0000FF"/>
          <w:sz w:val="22"/>
          <w:szCs w:val="22"/>
          <w:lang w:val="en-GB"/>
        </w:rPr>
        <w:lastRenderedPageBreak/>
        <w:t>Additional comments:</w:t>
      </w:r>
    </w:p>
    <w:p w14:paraId="49BEFF04" w14:textId="77777777" w:rsidR="003B38A2" w:rsidRPr="004B515D" w:rsidRDefault="003B38A2" w:rsidP="003B38A2">
      <w:pPr>
        <w:rPr>
          <w:rFonts w:ascii="DB Office" w:hAnsi="DB Office" w:cs="Arial"/>
          <w:sz w:val="22"/>
          <w:szCs w:val="22"/>
          <w:lang w:val="en-GB"/>
        </w:rPr>
      </w:pPr>
    </w:p>
    <w:p w14:paraId="3F4A07C2" w14:textId="77777777" w:rsidR="009B48DC" w:rsidRDefault="003B38A2" w:rsidP="00076009">
      <w:pPr>
        <w:tabs>
          <w:tab w:val="left" w:pos="3396"/>
        </w:tabs>
        <w:rPr>
          <w:rFonts w:ascii="DB Office" w:hAnsi="DB Office" w:cs="Arial"/>
          <w:sz w:val="22"/>
          <w:szCs w:val="22"/>
          <w:lang w:val="en-GB"/>
        </w:rPr>
      </w:pPr>
      <w:r w:rsidRPr="004B515D">
        <w:rPr>
          <w:rFonts w:ascii="DB Office" w:hAnsi="DB Office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B515D">
        <w:rPr>
          <w:rFonts w:ascii="DB Office" w:hAnsi="DB Office" w:cs="Arial"/>
          <w:sz w:val="22"/>
          <w:szCs w:val="22"/>
          <w:lang w:val="en-GB"/>
        </w:rPr>
        <w:instrText xml:space="preserve"> FORMTEXT </w:instrText>
      </w:r>
      <w:r w:rsidRPr="004B515D">
        <w:rPr>
          <w:rFonts w:ascii="DB Office" w:hAnsi="DB Office" w:cs="Arial"/>
          <w:sz w:val="22"/>
          <w:szCs w:val="22"/>
          <w:lang w:val="en-GB"/>
        </w:rPr>
      </w:r>
      <w:r w:rsidRPr="004B515D">
        <w:rPr>
          <w:rFonts w:ascii="DB Office" w:hAnsi="DB Office" w:cs="Arial"/>
          <w:sz w:val="22"/>
          <w:szCs w:val="22"/>
          <w:lang w:val="en-GB"/>
        </w:rPr>
        <w:fldChar w:fldCharType="separate"/>
      </w:r>
      <w:r w:rsidRPr="004B515D">
        <w:rPr>
          <w:rFonts w:ascii="DB Office" w:hAnsi="DB Office" w:cs="Arial"/>
          <w:sz w:val="22"/>
          <w:szCs w:val="22"/>
          <w:lang w:val="en-GB"/>
        </w:rPr>
        <w:t>     </w:t>
      </w:r>
      <w:r w:rsidRPr="004B515D">
        <w:rPr>
          <w:rFonts w:ascii="DB Office" w:hAnsi="DB Office" w:cs="Arial"/>
          <w:sz w:val="22"/>
          <w:szCs w:val="22"/>
          <w:lang w:val="en-GB"/>
        </w:rPr>
        <w:fldChar w:fldCharType="end"/>
      </w:r>
    </w:p>
    <w:p w14:paraId="16186603" w14:textId="77777777" w:rsidR="003B38A2" w:rsidRPr="004B515D" w:rsidRDefault="00076009" w:rsidP="00076009">
      <w:pPr>
        <w:tabs>
          <w:tab w:val="left" w:pos="3396"/>
        </w:tabs>
        <w:rPr>
          <w:rFonts w:ascii="DB Office" w:hAnsi="DB Office" w:cs="Arial"/>
          <w:sz w:val="22"/>
          <w:szCs w:val="22"/>
          <w:lang w:val="en-GB"/>
        </w:rPr>
      </w:pPr>
      <w:r w:rsidRPr="004B515D">
        <w:rPr>
          <w:rFonts w:ascii="DB Office" w:hAnsi="DB Office" w:cs="Arial"/>
          <w:sz w:val="22"/>
          <w:szCs w:val="22"/>
          <w:lang w:val="en-GB"/>
        </w:rPr>
        <w:tab/>
      </w:r>
    </w:p>
    <w:tbl>
      <w:tblPr>
        <w:tblW w:w="995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77"/>
        <w:gridCol w:w="4536"/>
        <w:gridCol w:w="3440"/>
      </w:tblGrid>
      <w:tr w:rsidR="009B48DC" w:rsidRPr="00447D9D" w14:paraId="466FCB11" w14:textId="77777777" w:rsidTr="001F48BA">
        <w:trPr>
          <w:trHeight w:val="879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0E2DF9" w14:textId="77777777" w:rsidR="009B48DC" w:rsidRPr="005672D3" w:rsidRDefault="009B48DC" w:rsidP="00447D9D">
            <w:pPr>
              <w:rPr>
                <w:rFonts w:ascii="DB Office" w:hAnsi="DB Office"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noProof/>
                <w:snapToGrid w:val="0"/>
                <w:sz w:val="22"/>
                <w:szCs w:val="22"/>
              </w:rPr>
              <w:t xml:space="preserve">durchgeführt am/ </w:t>
            </w:r>
          </w:p>
          <w:p w14:paraId="58067BBA" w14:textId="77777777" w:rsidR="009B48DC" w:rsidRPr="005672D3" w:rsidRDefault="009B48DC" w:rsidP="00447D9D">
            <w:pPr>
              <w:rPr>
                <w:rFonts w:ascii="DB Office" w:hAnsi="DB Office"/>
                <w:i/>
                <w:iCs/>
                <w:noProof/>
                <w:snapToGrid w:val="0"/>
                <w:color w:val="0000FF"/>
                <w:sz w:val="22"/>
                <w:szCs w:val="22"/>
              </w:rPr>
            </w:pPr>
            <w:r w:rsidRPr="005672D3">
              <w:rPr>
                <w:rFonts w:ascii="DB Office" w:hAnsi="DB Office"/>
                <w:i/>
                <w:iCs/>
                <w:noProof/>
                <w:snapToGrid w:val="0"/>
                <w:color w:val="0000FF"/>
                <w:sz w:val="22"/>
                <w:szCs w:val="22"/>
                <w:lang w:val="en-GB"/>
              </w:rPr>
              <w:t>performed on</w:t>
            </w:r>
          </w:p>
          <w:p w14:paraId="0BC57959" w14:textId="77777777" w:rsidR="009B48DC" w:rsidRPr="005672D3" w:rsidRDefault="009B48DC" w:rsidP="00447D9D">
            <w:pPr>
              <w:rPr>
                <w:rFonts w:ascii="DB Office" w:hAnsi="DB Office"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i/>
                <w:iCs/>
                <w:noProof/>
                <w:sz w:val="22"/>
                <w:szCs w:val="22"/>
              </w:rPr>
              <w:t>(dd.mm.yyyy)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CCF897" w14:textId="77777777" w:rsidR="009B48DC" w:rsidRPr="005672D3" w:rsidRDefault="009B48DC" w:rsidP="00447D9D">
            <w:pPr>
              <w:rPr>
                <w:rFonts w:ascii="DB Office" w:hAnsi="DB Office"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noProof/>
                <w:snapToGrid w:val="0"/>
                <w:sz w:val="22"/>
                <w:szCs w:val="22"/>
              </w:rPr>
              <w:t xml:space="preserve">durchgeführt in/ </w:t>
            </w:r>
          </w:p>
          <w:p w14:paraId="1F69879B" w14:textId="77777777" w:rsidR="009B48DC" w:rsidRPr="005672D3" w:rsidRDefault="009B48DC" w:rsidP="00447D9D">
            <w:pPr>
              <w:rPr>
                <w:rFonts w:ascii="DB Office" w:hAnsi="DB Office"/>
                <w:i/>
                <w:iCs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i/>
                <w:iCs/>
                <w:noProof/>
                <w:snapToGrid w:val="0"/>
                <w:color w:val="0000FF"/>
                <w:sz w:val="22"/>
                <w:szCs w:val="22"/>
                <w:lang w:val="en-GB"/>
              </w:rPr>
              <w:t>performed in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E841B7A" w14:textId="77777777" w:rsidR="009B48DC" w:rsidRPr="00F305FD" w:rsidRDefault="009B48DC" w:rsidP="00447D9D">
            <w:pPr>
              <w:rPr>
                <w:rFonts w:ascii="DB Office" w:hAnsi="DB Office"/>
                <w:noProof/>
                <w:sz w:val="22"/>
                <w:szCs w:val="22"/>
                <w:lang w:val="en-US"/>
              </w:rPr>
            </w:pPr>
            <w:r w:rsidRPr="00F305FD">
              <w:rPr>
                <w:rFonts w:ascii="DB Office" w:hAnsi="DB Office"/>
                <w:noProof/>
                <w:sz w:val="22"/>
                <w:szCs w:val="22"/>
                <w:lang w:val="en-US"/>
              </w:rPr>
              <w:t xml:space="preserve">durch QPI/ </w:t>
            </w:r>
          </w:p>
          <w:p w14:paraId="1D1EECD1" w14:textId="77777777" w:rsidR="009B48DC" w:rsidRPr="00F305FD" w:rsidRDefault="009B48DC" w:rsidP="00447D9D">
            <w:pPr>
              <w:rPr>
                <w:rFonts w:ascii="DB Office" w:hAnsi="DB Office"/>
                <w:i/>
                <w:iCs/>
                <w:noProof/>
                <w:snapToGrid w:val="0"/>
                <w:sz w:val="22"/>
                <w:szCs w:val="22"/>
                <w:lang w:val="en-US"/>
              </w:rPr>
            </w:pPr>
            <w:r w:rsidRPr="005672D3">
              <w:rPr>
                <w:rFonts w:ascii="DB Office" w:hAnsi="DB Office"/>
                <w:i/>
                <w:iCs/>
                <w:noProof/>
                <w:color w:val="0000FF"/>
                <w:sz w:val="22"/>
                <w:szCs w:val="22"/>
                <w:lang w:val="en-GB"/>
              </w:rPr>
              <w:t>by quality test engineer</w:t>
            </w:r>
          </w:p>
        </w:tc>
      </w:tr>
      <w:tr w:rsidR="009B48DC" w:rsidRPr="005672D3" w14:paraId="77CE2B63" w14:textId="77777777" w:rsidTr="00447D9D">
        <w:trPr>
          <w:trHeight w:val="380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CE2D68" w14:textId="77777777" w:rsidR="009B48DC" w:rsidRPr="005672D3" w:rsidRDefault="009B48DC" w:rsidP="00447D9D">
            <w:pPr>
              <w:rPr>
                <w:rFonts w:ascii="DB Office" w:hAnsi="DB Office"/>
                <w:noProof/>
                <w:snapToGrid w:val="0"/>
                <w:sz w:val="28"/>
                <w:szCs w:val="28"/>
              </w:rPr>
            </w:pP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begin">
                <w:ffData>
                  <w:name w:val="DatumUnterschrift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instrText xml:space="preserve"> FORMTEXT </w:instrText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separate"/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t>     </w:t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5B0CDA5" w14:textId="77777777" w:rsidR="009B48DC" w:rsidRPr="005672D3" w:rsidRDefault="009B48DC" w:rsidP="00447D9D">
            <w:pPr>
              <w:rPr>
                <w:rFonts w:ascii="DB Office" w:hAnsi="DB Office"/>
                <w:noProof/>
                <w:snapToGrid w:val="0"/>
                <w:sz w:val="22"/>
                <w:szCs w:val="22"/>
              </w:rPr>
            </w:pP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instrText xml:space="preserve"> FORMTEXT </w:instrText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separate"/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t>     </w:t>
            </w:r>
            <w:r w:rsidRPr="005672D3">
              <w:rPr>
                <w:rFonts w:ascii="DB Office" w:hAnsi="DB Office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CDE4C4" w14:textId="77777777" w:rsidR="009B48DC" w:rsidRPr="00F629D2" w:rsidRDefault="00F629D2" w:rsidP="00447D9D">
            <w:pPr>
              <w:rPr>
                <w:rFonts w:ascii="DB Office" w:hAnsi="DB Office"/>
                <w:sz w:val="22"/>
                <w:szCs w:val="22"/>
                <w:lang w:val="en-GB"/>
              </w:rPr>
            </w:pPr>
            <w:r>
              <w:rPr>
                <w:rFonts w:ascii="DB Office" w:hAnsi="DB Office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(Bitte auswählen)/(please select)"/>
                    <w:listEntry w:val="Detlev Fehrmann"/>
                    <w:listEntry w:val="Thomas Breitkopf"/>
                    <w:listEntry w:val="Swetlana Grammenz"/>
                    <w:listEntry w:val="Gerald Schwerz"/>
                    <w:listEntry w:val="Roland Blattner"/>
                    <w:listEntry w:val="Andreas Hapka"/>
                    <w:listEntry w:val="Andreas Pittelkow"/>
                    <w:listEntry w:val="Yavuz Çamur"/>
                    <w:listEntry w:val="Peter Splettstößer"/>
                    <w:listEntry w:val="Volker Vocht"/>
                  </w:ddList>
                </w:ffData>
              </w:fldChar>
            </w:r>
            <w:r>
              <w:rPr>
                <w:rFonts w:ascii="DB Office" w:hAnsi="DB Office"/>
                <w:sz w:val="22"/>
                <w:szCs w:val="22"/>
                <w:lang w:val="en-GB"/>
              </w:rPr>
              <w:instrText xml:space="preserve"> FORMDROPDOWN </w:instrText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</w:r>
            <w:r w:rsidR="00187151">
              <w:rPr>
                <w:rFonts w:ascii="DB Office" w:hAnsi="DB Office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DB Office" w:hAnsi="DB Office"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3B635C4B" w14:textId="77777777" w:rsidR="003B38A2" w:rsidRPr="004B515D" w:rsidRDefault="003B38A2" w:rsidP="003B38A2">
      <w:pPr>
        <w:rPr>
          <w:rFonts w:ascii="DB Office" w:hAnsi="DB Office"/>
          <w:sz w:val="22"/>
          <w:szCs w:val="22"/>
          <w:lang w:val="en-GB"/>
        </w:rPr>
      </w:pPr>
    </w:p>
    <w:p w14:paraId="6DD86F4D" w14:textId="77777777" w:rsidR="00900B3E" w:rsidRPr="00076009" w:rsidRDefault="00900B3E" w:rsidP="00076009">
      <w:pPr>
        <w:rPr>
          <w:rFonts w:ascii="DB Office" w:hAnsi="DB Office"/>
          <w:vanish/>
          <w:lang w:val="en-GB"/>
        </w:rPr>
      </w:pPr>
    </w:p>
    <w:sectPr w:rsidR="00900B3E" w:rsidRPr="000760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7" w:right="567" w:bottom="567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8C227" w14:textId="77777777" w:rsidR="00187151" w:rsidRDefault="00187151">
      <w:r>
        <w:separator/>
      </w:r>
    </w:p>
  </w:endnote>
  <w:endnote w:type="continuationSeparator" w:id="0">
    <w:p w14:paraId="5232F47E" w14:textId="77777777" w:rsidR="00187151" w:rsidRDefault="0018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B Office">
    <w:panose1 w:val="020B0604020202020204"/>
    <w:charset w:val="00"/>
    <w:family w:val="swiss"/>
    <w:pitch w:val="variable"/>
    <w:sig w:usb0="A00000AF" w:usb1="1000204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1431E" w14:textId="77777777" w:rsidR="00447D9D" w:rsidRPr="00D84E16" w:rsidRDefault="00447D9D" w:rsidP="00A42122"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tabs>
        <w:tab w:val="left" w:pos="3969"/>
        <w:tab w:val="left" w:pos="6096"/>
        <w:tab w:val="right" w:pos="9923"/>
      </w:tabs>
      <w:rPr>
        <w:rFonts w:ascii="DB Office" w:hAnsi="DB Office"/>
        <w:sz w:val="20"/>
      </w:rPr>
    </w:pPr>
    <w:r>
      <w:rPr>
        <w:rFonts w:ascii="DB Office" w:hAnsi="DB Office"/>
        <w:sz w:val="20"/>
      </w:rPr>
      <w:t>Checkliste B 126 Gießen</w:t>
    </w:r>
    <w:r>
      <w:rPr>
        <w:rFonts w:ascii="DB Office" w:hAnsi="DB Office"/>
        <w:sz w:val="20"/>
      </w:rPr>
      <w:tab/>
    </w:r>
    <w:r w:rsidRPr="00D84E16">
      <w:rPr>
        <w:rFonts w:ascii="DB Office" w:hAnsi="DB Office"/>
        <w:sz w:val="20"/>
      </w:rPr>
      <w:t xml:space="preserve"> Autor: 101</w:t>
    </w:r>
    <w:r>
      <w:rPr>
        <w:rFonts w:ascii="DB Office" w:hAnsi="DB Office"/>
        <w:sz w:val="20"/>
      </w:rPr>
      <w:t xml:space="preserve">    </w:t>
    </w:r>
    <w:r>
      <w:rPr>
        <w:rFonts w:ascii="DB Office" w:hAnsi="DB Office"/>
        <w:sz w:val="20"/>
      </w:rPr>
      <w:tab/>
      <w:t xml:space="preserve">Version </w:t>
    </w:r>
    <w:r w:rsidR="00363793">
      <w:rPr>
        <w:rFonts w:ascii="DB Office" w:hAnsi="DB Office"/>
        <w:sz w:val="20"/>
      </w:rPr>
      <w:t>5</w:t>
    </w:r>
    <w:r>
      <w:rPr>
        <w:rFonts w:ascii="DB Office" w:hAnsi="DB Office"/>
        <w:sz w:val="20"/>
      </w:rPr>
      <w:t xml:space="preserve">, </w:t>
    </w:r>
    <w:r w:rsidR="00363793">
      <w:rPr>
        <w:rFonts w:ascii="DB Office" w:hAnsi="DB Office"/>
        <w:sz w:val="20"/>
      </w:rPr>
      <w:t>August</w:t>
    </w:r>
    <w:r>
      <w:rPr>
        <w:rFonts w:ascii="DB Office" w:hAnsi="DB Office"/>
        <w:sz w:val="20"/>
      </w:rPr>
      <w:t xml:space="preserve"> </w:t>
    </w:r>
    <w:r w:rsidR="00363793">
      <w:rPr>
        <w:rFonts w:ascii="DB Office" w:hAnsi="DB Office"/>
        <w:sz w:val="20"/>
      </w:rPr>
      <w:t>2021</w:t>
    </w:r>
    <w:r w:rsidRPr="00D84E16">
      <w:rPr>
        <w:rFonts w:ascii="DB Office" w:hAnsi="DB Office"/>
        <w:sz w:val="20"/>
      </w:rPr>
      <w:t xml:space="preserve"> </w:t>
    </w:r>
    <w:r>
      <w:rPr>
        <w:rFonts w:ascii="DB Office" w:hAnsi="DB Office"/>
        <w:sz w:val="20"/>
      </w:rPr>
      <w:t xml:space="preserve">     </w:t>
    </w:r>
    <w:r w:rsidRPr="00D84E16">
      <w:rPr>
        <w:rFonts w:ascii="DB Office" w:hAnsi="DB Office"/>
        <w:sz w:val="20"/>
      </w:rPr>
      <w:t xml:space="preserve">Seite </w:t>
    </w:r>
    <w:r w:rsidRPr="00D84E16">
      <w:rPr>
        <w:rFonts w:ascii="DB Office" w:hAnsi="DB Office"/>
        <w:sz w:val="20"/>
      </w:rPr>
      <w:fldChar w:fldCharType="begin"/>
    </w:r>
    <w:r w:rsidRPr="00D84E16">
      <w:rPr>
        <w:rFonts w:ascii="DB Office" w:hAnsi="DB Office"/>
        <w:sz w:val="20"/>
      </w:rPr>
      <w:instrText xml:space="preserve"> PAGE </w:instrText>
    </w:r>
    <w:r w:rsidRPr="00D84E16">
      <w:rPr>
        <w:rFonts w:ascii="DB Office" w:hAnsi="DB Office"/>
        <w:sz w:val="20"/>
      </w:rPr>
      <w:fldChar w:fldCharType="separate"/>
    </w:r>
    <w:r>
      <w:rPr>
        <w:rFonts w:ascii="DB Office" w:hAnsi="DB Office"/>
        <w:sz w:val="20"/>
      </w:rPr>
      <w:t>1</w:t>
    </w:r>
    <w:r w:rsidRPr="00D84E16">
      <w:rPr>
        <w:rFonts w:ascii="DB Office" w:hAnsi="DB Office"/>
        <w:sz w:val="20"/>
      </w:rPr>
      <w:fldChar w:fldCharType="end"/>
    </w:r>
    <w:r w:rsidRPr="00D84E16">
      <w:rPr>
        <w:rFonts w:ascii="DB Office" w:hAnsi="DB Office"/>
        <w:sz w:val="20"/>
      </w:rPr>
      <w:t xml:space="preserve"> von </w:t>
    </w:r>
    <w:r w:rsidRPr="00D84E16">
      <w:rPr>
        <w:rFonts w:ascii="DB Office" w:hAnsi="DB Office"/>
        <w:sz w:val="20"/>
      </w:rPr>
      <w:fldChar w:fldCharType="begin"/>
    </w:r>
    <w:r w:rsidRPr="00D84E16">
      <w:rPr>
        <w:rFonts w:ascii="DB Office" w:hAnsi="DB Office"/>
        <w:sz w:val="20"/>
      </w:rPr>
      <w:instrText xml:space="preserve"> NUMPAGES </w:instrText>
    </w:r>
    <w:r w:rsidRPr="00D84E16">
      <w:rPr>
        <w:rFonts w:ascii="DB Office" w:hAnsi="DB Office"/>
        <w:sz w:val="20"/>
      </w:rPr>
      <w:fldChar w:fldCharType="separate"/>
    </w:r>
    <w:r>
      <w:rPr>
        <w:rFonts w:ascii="DB Office" w:hAnsi="DB Office"/>
        <w:sz w:val="20"/>
      </w:rPr>
      <w:t>7</w:t>
    </w:r>
    <w:r w:rsidRPr="00D84E16">
      <w:rPr>
        <w:rFonts w:ascii="DB Office" w:hAnsi="DB Office"/>
        <w:sz w:val="20"/>
      </w:rPr>
      <w:fldChar w:fldCharType="end"/>
    </w:r>
    <w:r w:rsidRPr="00D84E16">
      <w:rPr>
        <w:rFonts w:ascii="DB Office" w:hAnsi="DB Office"/>
        <w:sz w:val="20"/>
      </w:rPr>
      <w:t xml:space="preserve"> </w:t>
    </w:r>
  </w:p>
  <w:p w14:paraId="7F5881E1" w14:textId="77777777" w:rsidR="00447D9D" w:rsidRPr="00D962AD" w:rsidRDefault="00447D9D" w:rsidP="003A308D"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tabs>
        <w:tab w:val="center" w:pos="4536"/>
        <w:tab w:val="left" w:pos="6096"/>
        <w:tab w:val="left" w:pos="8647"/>
        <w:tab w:val="right" w:pos="9923"/>
      </w:tabs>
      <w:rPr>
        <w:rFonts w:ascii="DB Office" w:hAnsi="DB Office"/>
        <w:vanish/>
        <w:sz w:val="20"/>
      </w:rPr>
    </w:pPr>
    <w:r>
      <w:rPr>
        <w:rFonts w:ascii="DB Office" w:hAnsi="DB Office"/>
        <w:vanish/>
        <w:sz w:val="20"/>
      </w:rPr>
      <w:t>Checkliste B 126 Gießen/ Casting</w:t>
    </w:r>
    <w:r>
      <w:rPr>
        <w:rFonts w:ascii="DB Office" w:hAnsi="DB Office"/>
        <w:vanish/>
        <w:sz w:val="20"/>
      </w:rPr>
      <w:tab/>
      <w:t>Autor: 101</w:t>
    </w:r>
    <w:r>
      <w:rPr>
        <w:rFonts w:ascii="DB Office" w:hAnsi="DB Office"/>
        <w:vanish/>
        <w:sz w:val="20"/>
      </w:rPr>
      <w:tab/>
      <w:t>Version 1, Juni 2020</w:t>
    </w:r>
    <w:r>
      <w:rPr>
        <w:rFonts w:ascii="DB Office" w:hAnsi="DB Office"/>
        <w:vanish/>
        <w:sz w:val="20"/>
      </w:rPr>
      <w:tab/>
      <w:t xml:space="preserve">Seite </w:t>
    </w:r>
    <w:r>
      <w:rPr>
        <w:rFonts w:ascii="DB Office" w:hAnsi="DB Office"/>
        <w:vanish/>
        <w:sz w:val="20"/>
      </w:rPr>
      <w:fldChar w:fldCharType="begin"/>
    </w:r>
    <w:r>
      <w:rPr>
        <w:rFonts w:ascii="DB Office" w:hAnsi="DB Office"/>
        <w:vanish/>
        <w:sz w:val="20"/>
      </w:rPr>
      <w:instrText xml:space="preserve"> PAGE </w:instrText>
    </w:r>
    <w:r>
      <w:rPr>
        <w:rFonts w:ascii="DB Office" w:hAnsi="DB Office"/>
        <w:vanish/>
        <w:sz w:val="20"/>
      </w:rPr>
      <w:fldChar w:fldCharType="separate"/>
    </w:r>
    <w:r>
      <w:rPr>
        <w:rFonts w:ascii="DB Office" w:hAnsi="DB Office"/>
        <w:noProof/>
        <w:vanish/>
        <w:sz w:val="20"/>
      </w:rPr>
      <w:t>1</w:t>
    </w:r>
    <w:r>
      <w:rPr>
        <w:rFonts w:ascii="DB Office" w:hAnsi="DB Office"/>
        <w:vanish/>
        <w:sz w:val="20"/>
      </w:rPr>
      <w:fldChar w:fldCharType="end"/>
    </w:r>
    <w:r>
      <w:rPr>
        <w:rFonts w:ascii="DB Office" w:hAnsi="DB Office"/>
        <w:vanish/>
        <w:sz w:val="20"/>
      </w:rPr>
      <w:t xml:space="preserve"> von </w:t>
    </w:r>
    <w:r>
      <w:rPr>
        <w:rFonts w:ascii="DB Office" w:hAnsi="DB Office"/>
        <w:vanish/>
        <w:sz w:val="20"/>
      </w:rPr>
      <w:fldChar w:fldCharType="begin"/>
    </w:r>
    <w:r>
      <w:rPr>
        <w:rFonts w:ascii="DB Office" w:hAnsi="DB Office"/>
        <w:vanish/>
        <w:sz w:val="20"/>
      </w:rPr>
      <w:instrText xml:space="preserve"> NUMPAGES </w:instrText>
    </w:r>
    <w:r>
      <w:rPr>
        <w:rFonts w:ascii="DB Office" w:hAnsi="DB Office"/>
        <w:vanish/>
        <w:sz w:val="20"/>
      </w:rPr>
      <w:fldChar w:fldCharType="separate"/>
    </w:r>
    <w:r>
      <w:rPr>
        <w:rFonts w:ascii="DB Office" w:hAnsi="DB Office"/>
        <w:noProof/>
        <w:vanish/>
        <w:sz w:val="20"/>
      </w:rPr>
      <w:t>2</w:t>
    </w:r>
    <w:r>
      <w:rPr>
        <w:rFonts w:ascii="DB Office" w:hAnsi="DB Office"/>
        <w:vanish/>
        <w:sz w:val="20"/>
      </w:rPr>
      <w:fldChar w:fldCharType="end"/>
    </w:r>
    <w:r>
      <w:rPr>
        <w:rFonts w:ascii="DB Office" w:hAnsi="DB Office"/>
        <w:vanish/>
        <w:sz w:val="20"/>
      </w:rPr>
      <w:t xml:space="preserve">/ </w:t>
    </w:r>
  </w:p>
  <w:p w14:paraId="017B867C" w14:textId="77777777" w:rsidR="00447D9D" w:rsidRPr="00A42122" w:rsidRDefault="00447D9D" w:rsidP="003A308D"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tabs>
        <w:tab w:val="center" w:pos="4536"/>
        <w:tab w:val="left" w:pos="6096"/>
        <w:tab w:val="left" w:pos="8647"/>
        <w:tab w:val="right" w:pos="9923"/>
      </w:tabs>
      <w:rPr>
        <w:rFonts w:ascii="DB Office" w:hAnsi="DB Office"/>
        <w:i/>
        <w:iCs/>
        <w:color w:val="0000FF"/>
        <w:sz w:val="20"/>
        <w:lang w:val="en-US"/>
      </w:rPr>
    </w:pPr>
    <w:r>
      <w:rPr>
        <w:rFonts w:ascii="DB Office" w:hAnsi="DB Office"/>
        <w:i/>
        <w:iCs/>
        <w:color w:val="0000FF"/>
        <w:sz w:val="20"/>
        <w:lang w:val="en-GB"/>
      </w:rPr>
      <w:t>Checklist B 126 Casting</w:t>
    </w:r>
    <w:r>
      <w:rPr>
        <w:rFonts w:ascii="DB Office" w:hAnsi="DB Office"/>
        <w:i/>
        <w:iCs/>
        <w:color w:val="0000FF"/>
        <w:sz w:val="20"/>
        <w:lang w:val="en-GB"/>
      </w:rPr>
      <w:tab/>
      <w:t>Author: 101</w:t>
    </w:r>
    <w:r>
      <w:rPr>
        <w:rFonts w:ascii="DB Office" w:hAnsi="DB Office"/>
        <w:i/>
        <w:iCs/>
        <w:color w:val="0000FF"/>
        <w:sz w:val="20"/>
        <w:lang w:val="en-GB"/>
      </w:rPr>
      <w:tab/>
      <w:t xml:space="preserve">Version </w:t>
    </w:r>
    <w:r w:rsidR="00363793">
      <w:rPr>
        <w:rFonts w:ascii="DB Office" w:hAnsi="DB Office"/>
        <w:i/>
        <w:iCs/>
        <w:color w:val="0000FF"/>
        <w:sz w:val="20"/>
        <w:lang w:val="en-GB"/>
      </w:rPr>
      <w:t>5</w:t>
    </w:r>
    <w:r>
      <w:rPr>
        <w:rFonts w:ascii="DB Office" w:hAnsi="DB Office"/>
        <w:i/>
        <w:iCs/>
        <w:color w:val="0000FF"/>
        <w:sz w:val="20"/>
        <w:lang w:val="en-GB"/>
      </w:rPr>
      <w:t xml:space="preserve">, </w:t>
    </w:r>
    <w:r w:rsidR="00363793">
      <w:rPr>
        <w:rFonts w:ascii="DB Office" w:hAnsi="DB Office"/>
        <w:i/>
        <w:iCs/>
        <w:color w:val="0000FF"/>
        <w:sz w:val="20"/>
        <w:lang w:val="en-GB"/>
      </w:rPr>
      <w:t>August</w:t>
    </w:r>
    <w:r>
      <w:rPr>
        <w:rFonts w:ascii="DB Office" w:hAnsi="DB Office"/>
        <w:i/>
        <w:iCs/>
        <w:color w:val="0000FF"/>
        <w:sz w:val="20"/>
        <w:lang w:val="en-GB"/>
      </w:rPr>
      <w:t xml:space="preserve"> 202</w:t>
    </w:r>
    <w:r w:rsidR="00363793">
      <w:rPr>
        <w:rFonts w:ascii="DB Office" w:hAnsi="DB Office"/>
        <w:i/>
        <w:iCs/>
        <w:color w:val="0000FF"/>
        <w:sz w:val="20"/>
        <w:lang w:val="en-GB"/>
      </w:rPr>
      <w:t>1</w:t>
    </w:r>
    <w:r>
      <w:rPr>
        <w:rFonts w:ascii="DB Office" w:hAnsi="DB Office"/>
        <w:i/>
        <w:iCs/>
        <w:color w:val="0000FF"/>
        <w:sz w:val="20"/>
        <w:lang w:val="en-GB"/>
      </w:rPr>
      <w:tab/>
      <w:t xml:space="preserve">Page </w:t>
    </w:r>
    <w:r>
      <w:rPr>
        <w:rFonts w:ascii="DB Office" w:hAnsi="DB Office"/>
        <w:i/>
        <w:iCs/>
        <w:color w:val="0000FF"/>
        <w:sz w:val="20"/>
        <w:lang w:val="en-GB"/>
      </w:rPr>
      <w:fldChar w:fldCharType="begin"/>
    </w:r>
    <w:r>
      <w:rPr>
        <w:rFonts w:ascii="DB Office" w:hAnsi="DB Office"/>
        <w:i/>
        <w:iCs/>
        <w:color w:val="0000FF"/>
        <w:sz w:val="20"/>
        <w:lang w:val="en-GB"/>
      </w:rPr>
      <w:instrText xml:space="preserve"> PAGE </w:instrText>
    </w:r>
    <w:r>
      <w:rPr>
        <w:rFonts w:ascii="DB Office" w:hAnsi="DB Office"/>
        <w:i/>
        <w:iCs/>
        <w:color w:val="0000FF"/>
        <w:sz w:val="20"/>
        <w:lang w:val="en-GB"/>
      </w:rPr>
      <w:fldChar w:fldCharType="separate"/>
    </w:r>
    <w:r>
      <w:rPr>
        <w:rFonts w:ascii="DB Office" w:hAnsi="DB Office"/>
        <w:i/>
        <w:iCs/>
        <w:color w:val="0000FF"/>
        <w:sz w:val="20"/>
        <w:lang w:val="en-GB"/>
      </w:rPr>
      <w:t>6</w:t>
    </w:r>
    <w:r>
      <w:rPr>
        <w:rFonts w:ascii="DB Office" w:hAnsi="DB Office"/>
        <w:i/>
        <w:iCs/>
        <w:color w:val="0000FF"/>
        <w:sz w:val="20"/>
        <w:lang w:val="en-GB"/>
      </w:rPr>
      <w:fldChar w:fldCharType="end"/>
    </w:r>
    <w:r>
      <w:rPr>
        <w:rFonts w:ascii="DB Office" w:hAnsi="DB Office"/>
        <w:i/>
        <w:iCs/>
        <w:color w:val="0000FF"/>
        <w:sz w:val="20"/>
        <w:lang w:val="en-GB"/>
      </w:rPr>
      <w:t xml:space="preserve"> of </w:t>
    </w:r>
    <w:r>
      <w:rPr>
        <w:rFonts w:ascii="DB Office" w:hAnsi="DB Office"/>
        <w:i/>
        <w:iCs/>
        <w:color w:val="0000FF"/>
        <w:sz w:val="20"/>
        <w:lang w:val="en-GB"/>
      </w:rPr>
      <w:fldChar w:fldCharType="begin"/>
    </w:r>
    <w:r>
      <w:rPr>
        <w:rFonts w:ascii="DB Office" w:hAnsi="DB Office"/>
        <w:i/>
        <w:iCs/>
        <w:color w:val="0000FF"/>
        <w:sz w:val="20"/>
        <w:lang w:val="en-GB"/>
      </w:rPr>
      <w:instrText xml:space="preserve"> NUMPAGES </w:instrText>
    </w:r>
    <w:r>
      <w:rPr>
        <w:rFonts w:ascii="DB Office" w:hAnsi="DB Office"/>
        <w:i/>
        <w:iCs/>
        <w:color w:val="0000FF"/>
        <w:sz w:val="20"/>
        <w:lang w:val="en-GB"/>
      </w:rPr>
      <w:fldChar w:fldCharType="separate"/>
    </w:r>
    <w:r>
      <w:rPr>
        <w:rFonts w:ascii="DB Office" w:hAnsi="DB Office"/>
        <w:i/>
        <w:iCs/>
        <w:color w:val="0000FF"/>
        <w:sz w:val="20"/>
        <w:lang w:val="en-GB"/>
      </w:rPr>
      <w:t>7</w:t>
    </w:r>
    <w:r>
      <w:rPr>
        <w:rFonts w:ascii="DB Office" w:hAnsi="DB Office"/>
        <w:color w:val="0000FF"/>
        <w:sz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5ED16" w14:textId="77777777" w:rsidR="00187151" w:rsidRDefault="00187151">
      <w:r>
        <w:separator/>
      </w:r>
    </w:p>
  </w:footnote>
  <w:footnote w:type="continuationSeparator" w:id="0">
    <w:p w14:paraId="020B2914" w14:textId="77777777" w:rsidR="00187151" w:rsidRDefault="00187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CC8CA" w14:textId="77777777" w:rsidR="00447D9D" w:rsidRDefault="00187151">
    <w:pPr>
      <w:pStyle w:val="Kopfzeile"/>
    </w:pPr>
    <w:r>
      <w:rPr>
        <w:noProof/>
      </w:rPr>
      <w:pict w14:anchorId="397BA4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32688" o:spid="_x0000_s2050" type="#_x0000_t75" style="position:absolute;margin-left:0;margin-top:0;width:494.85pt;height:726.85pt;z-index:-251652096;mso-position-horizontal:center;mso-position-horizontal-relative:margin;mso-position-vertical:center;mso-position-vertical-relative:margin" o:allowincell="f">
          <v:imagedata r:id="rId1" o:title="Gieß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FAEAD" w14:textId="77777777" w:rsidR="00447D9D" w:rsidRPr="00EE1A63" w:rsidRDefault="00187151" w:rsidP="006D4C76">
    <w:pPr>
      <w:pStyle w:val="Kopfzeile"/>
      <w:rPr>
        <w:vanish/>
      </w:rPr>
    </w:pPr>
    <w:r>
      <w:rPr>
        <w:noProof/>
      </w:rPr>
      <w:pict w14:anchorId="5773B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32689" o:spid="_x0000_s2051" type="#_x0000_t75" style="position:absolute;margin-left:0;margin-top:0;width:494.85pt;height:726.85pt;z-index:-251651072;mso-position-horizontal:center;mso-position-horizontal-relative:margin;mso-position-vertical:center;mso-position-vertical-relative:margin" o:allowincell="f">
          <v:imagedata r:id="rId1" o:title="Gießen" gain="19661f" blacklevel="19661f" grayscale="t"/>
          <w10:wrap anchorx="margin" anchory="margin"/>
        </v:shape>
      </w:pict>
    </w:r>
  </w:p>
  <w:p w14:paraId="15FD0EBF" w14:textId="77777777" w:rsidR="00447D9D" w:rsidRPr="00EE1A63" w:rsidRDefault="00447D9D" w:rsidP="006D4C76">
    <w:pPr>
      <w:pStyle w:val="Kopfzeile"/>
      <w:rPr>
        <w:vanish/>
      </w:rPr>
    </w:pPr>
  </w:p>
  <w:p w14:paraId="282B7E72" w14:textId="77777777" w:rsidR="00447D9D" w:rsidRPr="00EE1A63" w:rsidRDefault="00447D9D" w:rsidP="006D4C76">
    <w:pPr>
      <w:pStyle w:val="Kopfzeile"/>
      <w:rPr>
        <w:vanish/>
      </w:rPr>
    </w:pPr>
  </w:p>
  <w:p w14:paraId="279E92B7" w14:textId="77777777" w:rsidR="00447D9D" w:rsidRPr="00EE1A63" w:rsidRDefault="00447D9D" w:rsidP="006D4C76">
    <w:pPr>
      <w:keepNext/>
      <w:jc w:val="right"/>
      <w:outlineLvl w:val="1"/>
      <w:rPr>
        <w:rFonts w:ascii="DB Office" w:hAnsi="DB Office"/>
        <w:bCs/>
        <w:vanish/>
        <w:sz w:val="18"/>
        <w:szCs w:val="18"/>
      </w:rPr>
    </w:pPr>
    <w:r>
      <w:rPr>
        <w:noProof/>
        <w:vanish/>
      </w:rPr>
      <w:drawing>
        <wp:anchor distT="0" distB="0" distL="114300" distR="114300" simplePos="0" relativeHeight="251659264" behindDoc="1" locked="0" layoutInCell="1" allowOverlap="1" wp14:anchorId="0CEFC55B" wp14:editId="6572F9D1">
          <wp:simplePos x="0" y="0"/>
          <wp:positionH relativeFrom="margin">
            <wp:align>left</wp:align>
          </wp:positionH>
          <wp:positionV relativeFrom="paragraph">
            <wp:posOffset>74267</wp:posOffset>
          </wp:positionV>
          <wp:extent cx="828000" cy="579600"/>
          <wp:effectExtent l="0" t="0" r="0" b="0"/>
          <wp:wrapNone/>
          <wp:docPr id="2" name="Bild 2" descr="DB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B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5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B Office" w:hAnsi="DB Office"/>
        <w:vanish/>
        <w:sz w:val="18"/>
        <w:szCs w:val="18"/>
      </w:rPr>
      <w:t>Deutsche Bahn AG</w:t>
    </w:r>
  </w:p>
  <w:p w14:paraId="096F2BE8" w14:textId="77777777" w:rsidR="00447D9D" w:rsidRDefault="00447D9D" w:rsidP="00A42122">
    <w:pPr>
      <w:pStyle w:val="Kopfzeile"/>
    </w:pPr>
  </w:p>
  <w:p w14:paraId="08F42A51" w14:textId="77777777" w:rsidR="00447D9D" w:rsidRPr="00D84E16" w:rsidRDefault="00447D9D" w:rsidP="00A42122">
    <w:pPr>
      <w:keepNext/>
      <w:jc w:val="right"/>
      <w:outlineLvl w:val="1"/>
      <w:rPr>
        <w:rFonts w:ascii="DB Office" w:hAnsi="DB Office"/>
        <w:bCs/>
        <w:sz w:val="18"/>
        <w:szCs w:val="18"/>
      </w:rPr>
    </w:pPr>
    <w:bookmarkStart w:id="23" w:name="_Hlk29456208"/>
    <w:bookmarkStart w:id="24" w:name="_Hlk29456209"/>
    <w:r>
      <w:rPr>
        <w:noProof/>
      </w:rPr>
      <w:drawing>
        <wp:anchor distT="0" distB="0" distL="114300" distR="114300" simplePos="0" relativeHeight="251662336" behindDoc="1" locked="0" layoutInCell="1" allowOverlap="1" wp14:anchorId="06E6A4E4" wp14:editId="595069C3">
          <wp:simplePos x="0" y="0"/>
          <wp:positionH relativeFrom="margin">
            <wp:align>left</wp:align>
          </wp:positionH>
          <wp:positionV relativeFrom="paragraph">
            <wp:posOffset>74267</wp:posOffset>
          </wp:positionV>
          <wp:extent cx="828000" cy="579600"/>
          <wp:effectExtent l="0" t="0" r="0" b="0"/>
          <wp:wrapNone/>
          <wp:docPr id="1" name="Bild 2" descr="DB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B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5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4E16">
      <w:rPr>
        <w:rFonts w:ascii="DB Office" w:hAnsi="DB Office"/>
        <w:bCs/>
        <w:sz w:val="18"/>
        <w:szCs w:val="18"/>
      </w:rPr>
      <w:t>Deutsche Bahn AG</w:t>
    </w:r>
  </w:p>
  <w:p w14:paraId="1A082066" w14:textId="77777777" w:rsidR="00447D9D" w:rsidRDefault="00447D9D" w:rsidP="00A42122">
    <w:pPr>
      <w:keepNext/>
      <w:ind w:left="6480"/>
      <w:jc w:val="right"/>
      <w:outlineLvl w:val="1"/>
      <w:rPr>
        <w:rFonts w:ascii="DB Office" w:hAnsi="DB Office"/>
        <w:bCs/>
        <w:sz w:val="18"/>
        <w:szCs w:val="18"/>
      </w:rPr>
    </w:pPr>
    <w:r w:rsidRPr="00D84E16">
      <w:rPr>
        <w:rFonts w:ascii="DB Office" w:hAnsi="DB Office"/>
        <w:bCs/>
        <w:sz w:val="18"/>
        <w:szCs w:val="18"/>
      </w:rPr>
      <w:t>Qualitätssicherung</w:t>
    </w:r>
    <w:r>
      <w:rPr>
        <w:rFonts w:ascii="DB Office" w:hAnsi="DB Office"/>
        <w:bCs/>
        <w:sz w:val="18"/>
        <w:szCs w:val="18"/>
      </w:rPr>
      <w:t xml:space="preserve"> </w:t>
    </w:r>
  </w:p>
  <w:p w14:paraId="44CF9AA8" w14:textId="77777777" w:rsidR="00447D9D" w:rsidRPr="00D84E16" w:rsidRDefault="00447D9D" w:rsidP="00A42122">
    <w:pPr>
      <w:keepNext/>
      <w:ind w:left="6480"/>
      <w:jc w:val="right"/>
      <w:outlineLvl w:val="1"/>
      <w:rPr>
        <w:rFonts w:ascii="DB Office" w:hAnsi="DB Office"/>
        <w:bCs/>
        <w:sz w:val="18"/>
        <w:szCs w:val="18"/>
      </w:rPr>
    </w:pPr>
    <w:r>
      <w:rPr>
        <w:rFonts w:ascii="DB Office" w:hAnsi="DB Office"/>
        <w:bCs/>
        <w:sz w:val="18"/>
        <w:szCs w:val="18"/>
      </w:rPr>
      <w:t>Produkte Infrastruktur</w:t>
    </w:r>
  </w:p>
  <w:p w14:paraId="6B6D024F" w14:textId="77777777" w:rsidR="00447D9D" w:rsidRPr="00D84E16" w:rsidRDefault="00447D9D" w:rsidP="00A42122">
    <w:pPr>
      <w:keepNext/>
      <w:ind w:left="6480"/>
      <w:jc w:val="right"/>
      <w:outlineLvl w:val="1"/>
      <w:rPr>
        <w:rFonts w:ascii="DB Office" w:hAnsi="DB Office"/>
        <w:bCs/>
        <w:sz w:val="18"/>
        <w:szCs w:val="18"/>
      </w:rPr>
    </w:pPr>
    <w:r w:rsidRPr="00D84E16">
      <w:rPr>
        <w:rFonts w:ascii="DB Office" w:hAnsi="DB Office"/>
        <w:bCs/>
        <w:sz w:val="18"/>
        <w:szCs w:val="18"/>
      </w:rPr>
      <w:t>Caroline-Michaelis-Straße 5-11</w:t>
    </w:r>
  </w:p>
  <w:p w14:paraId="4FFE8463" w14:textId="77777777" w:rsidR="00447D9D" w:rsidRDefault="00447D9D" w:rsidP="00A42122">
    <w:pPr>
      <w:keepNext/>
      <w:jc w:val="right"/>
      <w:outlineLvl w:val="1"/>
      <w:rPr>
        <w:rFonts w:ascii="DB Office" w:hAnsi="DB Office"/>
        <w:sz w:val="18"/>
        <w:szCs w:val="18"/>
      </w:rPr>
    </w:pPr>
    <w:r w:rsidRPr="00D84E16">
      <w:rPr>
        <w:rFonts w:ascii="DB Office" w:hAnsi="DB Office"/>
        <w:sz w:val="18"/>
        <w:szCs w:val="18"/>
      </w:rPr>
      <w:t>10115 Berlin</w:t>
    </w:r>
    <w:bookmarkEnd w:id="23"/>
    <w:bookmarkEnd w:id="24"/>
  </w:p>
  <w:p w14:paraId="7229B52F" w14:textId="77777777" w:rsidR="00447D9D" w:rsidRPr="00EE1A63" w:rsidRDefault="00447D9D" w:rsidP="00A42122">
    <w:pPr>
      <w:pStyle w:val="Kopfzeile"/>
      <w:rPr>
        <w:vanish/>
      </w:rPr>
    </w:pPr>
  </w:p>
  <w:p w14:paraId="4518C981" w14:textId="77777777" w:rsidR="00447D9D" w:rsidRPr="00EE1A63" w:rsidRDefault="00447D9D" w:rsidP="00A42122">
    <w:pPr>
      <w:pStyle w:val="Kopfzeile"/>
      <w:rPr>
        <w:vanish/>
      </w:rPr>
    </w:pPr>
  </w:p>
  <w:p w14:paraId="62F73666" w14:textId="77777777" w:rsidR="00447D9D" w:rsidRPr="00EE1A63" w:rsidRDefault="00447D9D" w:rsidP="00A42122">
    <w:pPr>
      <w:pStyle w:val="Kopfzeile"/>
      <w:rPr>
        <w:vanish/>
      </w:rPr>
    </w:pPr>
  </w:p>
  <w:p w14:paraId="40EECD68" w14:textId="77777777" w:rsidR="00447D9D" w:rsidRPr="00EE1A63" w:rsidRDefault="00447D9D" w:rsidP="00A42122">
    <w:pPr>
      <w:keepNext/>
      <w:jc w:val="right"/>
      <w:outlineLvl w:val="1"/>
      <w:rPr>
        <w:rFonts w:ascii="DB Office" w:hAnsi="DB Office"/>
        <w:bCs/>
        <w:vanish/>
        <w:sz w:val="18"/>
        <w:szCs w:val="18"/>
      </w:rPr>
    </w:pPr>
    <w:r>
      <w:rPr>
        <w:noProof/>
        <w:vanish/>
      </w:rPr>
      <w:drawing>
        <wp:anchor distT="0" distB="0" distL="114300" distR="114300" simplePos="0" relativeHeight="251661312" behindDoc="1" locked="0" layoutInCell="1" allowOverlap="1" wp14:anchorId="7CF63ABF" wp14:editId="0D38BA95">
          <wp:simplePos x="0" y="0"/>
          <wp:positionH relativeFrom="margin">
            <wp:align>left</wp:align>
          </wp:positionH>
          <wp:positionV relativeFrom="paragraph">
            <wp:posOffset>74267</wp:posOffset>
          </wp:positionV>
          <wp:extent cx="828000" cy="579600"/>
          <wp:effectExtent l="0" t="0" r="0" b="0"/>
          <wp:wrapNone/>
          <wp:docPr id="3" name="Bild 2" descr="DB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B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5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B Office" w:hAnsi="DB Office"/>
        <w:vanish/>
        <w:sz w:val="18"/>
        <w:szCs w:val="18"/>
      </w:rPr>
      <w:t>Deutsche Bahn AG</w:t>
    </w:r>
  </w:p>
  <w:p w14:paraId="244AED45" w14:textId="77777777" w:rsidR="00447D9D" w:rsidRPr="00EE1A63" w:rsidRDefault="00447D9D" w:rsidP="00A42122">
    <w:pPr>
      <w:keepNext/>
      <w:ind w:left="6480"/>
      <w:jc w:val="right"/>
      <w:outlineLvl w:val="1"/>
      <w:rPr>
        <w:rFonts w:ascii="DB Office" w:hAnsi="DB Office"/>
        <w:bCs/>
        <w:vanish/>
        <w:sz w:val="18"/>
        <w:szCs w:val="18"/>
      </w:rPr>
    </w:pPr>
    <w:r>
      <w:rPr>
        <w:rFonts w:ascii="DB Office" w:hAnsi="DB Office"/>
        <w:vanish/>
        <w:sz w:val="18"/>
        <w:szCs w:val="18"/>
      </w:rPr>
      <w:t>Caroline-Michaelis-Straße 5-11</w:t>
    </w:r>
  </w:p>
  <w:p w14:paraId="697D256A" w14:textId="77777777" w:rsidR="00447D9D" w:rsidRPr="00EE1A63" w:rsidRDefault="00447D9D" w:rsidP="00A42122">
    <w:pPr>
      <w:keepNext/>
      <w:jc w:val="right"/>
      <w:outlineLvl w:val="1"/>
      <w:rPr>
        <w:vanish/>
      </w:rPr>
    </w:pPr>
    <w:r>
      <w:rPr>
        <w:rFonts w:ascii="DB Office" w:hAnsi="DB Office"/>
        <w:vanish/>
        <w:sz w:val="18"/>
        <w:szCs w:val="18"/>
      </w:rPr>
      <w:t>10115 Berlin</w:t>
    </w:r>
  </w:p>
  <w:p w14:paraId="011139F0" w14:textId="77777777" w:rsidR="00447D9D" w:rsidRPr="00BB53F5" w:rsidRDefault="00447D9D" w:rsidP="00A42122">
    <w:pPr>
      <w:pStyle w:val="Kopfzeile"/>
    </w:pPr>
  </w:p>
  <w:p w14:paraId="0CE86B48" w14:textId="77777777" w:rsidR="00447D9D" w:rsidRPr="00EE1A63" w:rsidRDefault="00447D9D" w:rsidP="006D4C76">
    <w:pPr>
      <w:keepNext/>
      <w:ind w:left="6480"/>
      <w:jc w:val="right"/>
      <w:outlineLvl w:val="1"/>
      <w:rPr>
        <w:rFonts w:ascii="DB Office" w:hAnsi="DB Office"/>
        <w:bCs/>
        <w:vanish/>
        <w:sz w:val="18"/>
        <w:szCs w:val="18"/>
      </w:rPr>
    </w:pPr>
    <w:r>
      <w:rPr>
        <w:rFonts w:ascii="DB Office" w:hAnsi="DB Office"/>
        <w:vanish/>
        <w:sz w:val="18"/>
        <w:szCs w:val="18"/>
      </w:rPr>
      <w:t>Caroline-Michaelis-Straße 5-11</w:t>
    </w:r>
  </w:p>
  <w:p w14:paraId="4B685A63" w14:textId="77777777" w:rsidR="00447D9D" w:rsidRPr="00EE1A63" w:rsidRDefault="00447D9D" w:rsidP="006D4C76">
    <w:pPr>
      <w:keepNext/>
      <w:jc w:val="right"/>
      <w:outlineLvl w:val="1"/>
      <w:rPr>
        <w:vanish/>
      </w:rPr>
    </w:pPr>
    <w:r>
      <w:rPr>
        <w:rFonts w:ascii="DB Office" w:hAnsi="DB Office"/>
        <w:vanish/>
        <w:sz w:val="18"/>
        <w:szCs w:val="18"/>
      </w:rPr>
      <w:t>10115 Berlin</w:t>
    </w:r>
  </w:p>
  <w:p w14:paraId="7D6053E7" w14:textId="77777777" w:rsidR="00447D9D" w:rsidRPr="00D962AD" w:rsidRDefault="00447D9D" w:rsidP="006D4C76">
    <w:pPr>
      <w:pStyle w:val="Kopfzeile"/>
      <w:rPr>
        <w:vanish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155F0" w14:textId="77777777" w:rsidR="00447D9D" w:rsidRDefault="00187151">
    <w:pPr>
      <w:pStyle w:val="Kopfzeile"/>
    </w:pPr>
    <w:r>
      <w:rPr>
        <w:noProof/>
      </w:rPr>
      <w:pict w14:anchorId="545AB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932687" o:spid="_x0000_s2049" type="#_x0000_t75" style="position:absolute;margin-left:0;margin-top:0;width:494.85pt;height:726.85pt;z-index:-251653120;mso-position-horizontal:center;mso-position-horizontal-relative:margin;mso-position-vertical:center;mso-position-vertical-relative:margin" o:allowincell="f">
          <v:imagedata r:id="rId1" o:title="Gieß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D0368"/>
    <w:multiLevelType w:val="hybridMultilevel"/>
    <w:tmpl w:val="B6D0D06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F5B90"/>
    <w:multiLevelType w:val="hybridMultilevel"/>
    <w:tmpl w:val="C39A88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B35B5"/>
    <w:multiLevelType w:val="hybridMultilevel"/>
    <w:tmpl w:val="316C5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A420C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bUJ5Mbx2T2mYy2a6FKlcA6wpDsW23hnfPe0YU0PlukuPlfh6qbr2hskr2Y27G/lZ+SLdruCFMvi5itwj6tEFw==" w:salt="U967sr/slhpN27lIC8XhT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531"/>
    <w:rsid w:val="0000433C"/>
    <w:rsid w:val="0001251A"/>
    <w:rsid w:val="000126E1"/>
    <w:rsid w:val="00012F5B"/>
    <w:rsid w:val="00013EF4"/>
    <w:rsid w:val="00015B70"/>
    <w:rsid w:val="00022A49"/>
    <w:rsid w:val="00030928"/>
    <w:rsid w:val="00046858"/>
    <w:rsid w:val="0004693E"/>
    <w:rsid w:val="00051B46"/>
    <w:rsid w:val="000534FA"/>
    <w:rsid w:val="00066268"/>
    <w:rsid w:val="00076009"/>
    <w:rsid w:val="000761C0"/>
    <w:rsid w:val="00080005"/>
    <w:rsid w:val="00094B05"/>
    <w:rsid w:val="000A360A"/>
    <w:rsid w:val="000A559C"/>
    <w:rsid w:val="000B3AA9"/>
    <w:rsid w:val="000B429C"/>
    <w:rsid w:val="000C0EAC"/>
    <w:rsid w:val="000C2786"/>
    <w:rsid w:val="000C279F"/>
    <w:rsid w:val="000D09F9"/>
    <w:rsid w:val="000D608F"/>
    <w:rsid w:val="000D7E6A"/>
    <w:rsid w:val="000E049A"/>
    <w:rsid w:val="000E6A81"/>
    <w:rsid w:val="000E7ADC"/>
    <w:rsid w:val="000F1943"/>
    <w:rsid w:val="000F349B"/>
    <w:rsid w:val="00105C7A"/>
    <w:rsid w:val="00106123"/>
    <w:rsid w:val="00112082"/>
    <w:rsid w:val="00127B97"/>
    <w:rsid w:val="00133949"/>
    <w:rsid w:val="00143FE0"/>
    <w:rsid w:val="00170278"/>
    <w:rsid w:val="00173443"/>
    <w:rsid w:val="00181381"/>
    <w:rsid w:val="00187151"/>
    <w:rsid w:val="001919E0"/>
    <w:rsid w:val="00196410"/>
    <w:rsid w:val="001B0230"/>
    <w:rsid w:val="001B5187"/>
    <w:rsid w:val="001B74DF"/>
    <w:rsid w:val="001B7AB5"/>
    <w:rsid w:val="001C3D74"/>
    <w:rsid w:val="001C7FC9"/>
    <w:rsid w:val="001D1875"/>
    <w:rsid w:val="001F2DD8"/>
    <w:rsid w:val="001F48BA"/>
    <w:rsid w:val="00207881"/>
    <w:rsid w:val="00214328"/>
    <w:rsid w:val="00226370"/>
    <w:rsid w:val="00232B79"/>
    <w:rsid w:val="002330D2"/>
    <w:rsid w:val="002333A4"/>
    <w:rsid w:val="00240C48"/>
    <w:rsid w:val="00242949"/>
    <w:rsid w:val="002608AD"/>
    <w:rsid w:val="00262D33"/>
    <w:rsid w:val="00262F4C"/>
    <w:rsid w:val="002634D3"/>
    <w:rsid w:val="00274991"/>
    <w:rsid w:val="00291134"/>
    <w:rsid w:val="002912BE"/>
    <w:rsid w:val="00294ECC"/>
    <w:rsid w:val="00294FC1"/>
    <w:rsid w:val="0029631B"/>
    <w:rsid w:val="002A08A6"/>
    <w:rsid w:val="002B1D5A"/>
    <w:rsid w:val="002B20AB"/>
    <w:rsid w:val="002B242F"/>
    <w:rsid w:val="002B700A"/>
    <w:rsid w:val="002C3CF9"/>
    <w:rsid w:val="002D04B7"/>
    <w:rsid w:val="002E00C1"/>
    <w:rsid w:val="002E4A85"/>
    <w:rsid w:val="002F06DE"/>
    <w:rsid w:val="002F3AB5"/>
    <w:rsid w:val="00305658"/>
    <w:rsid w:val="0031598F"/>
    <w:rsid w:val="00324CEF"/>
    <w:rsid w:val="0032618F"/>
    <w:rsid w:val="0033063A"/>
    <w:rsid w:val="00330D82"/>
    <w:rsid w:val="003339E0"/>
    <w:rsid w:val="00363793"/>
    <w:rsid w:val="003858D3"/>
    <w:rsid w:val="00387EB4"/>
    <w:rsid w:val="003A308D"/>
    <w:rsid w:val="003A6086"/>
    <w:rsid w:val="003B337A"/>
    <w:rsid w:val="003B38A2"/>
    <w:rsid w:val="003B3C07"/>
    <w:rsid w:val="003C278F"/>
    <w:rsid w:val="003D0AA9"/>
    <w:rsid w:val="003D2220"/>
    <w:rsid w:val="003F1858"/>
    <w:rsid w:val="003F5623"/>
    <w:rsid w:val="003F5F30"/>
    <w:rsid w:val="0040079F"/>
    <w:rsid w:val="00401F8D"/>
    <w:rsid w:val="004215EC"/>
    <w:rsid w:val="00422991"/>
    <w:rsid w:val="004402F2"/>
    <w:rsid w:val="00447D9D"/>
    <w:rsid w:val="0045499E"/>
    <w:rsid w:val="00462480"/>
    <w:rsid w:val="00462B20"/>
    <w:rsid w:val="00463097"/>
    <w:rsid w:val="00464BA6"/>
    <w:rsid w:val="00474CB6"/>
    <w:rsid w:val="00475F07"/>
    <w:rsid w:val="004764B5"/>
    <w:rsid w:val="00482F30"/>
    <w:rsid w:val="004860EA"/>
    <w:rsid w:val="00490010"/>
    <w:rsid w:val="004903CF"/>
    <w:rsid w:val="0049099B"/>
    <w:rsid w:val="0049187E"/>
    <w:rsid w:val="00495EEA"/>
    <w:rsid w:val="004B515D"/>
    <w:rsid w:val="004C2AC6"/>
    <w:rsid w:val="004C4E67"/>
    <w:rsid w:val="004D6EC5"/>
    <w:rsid w:val="004E6C06"/>
    <w:rsid w:val="00501D9B"/>
    <w:rsid w:val="0050474E"/>
    <w:rsid w:val="00534B55"/>
    <w:rsid w:val="00534DE8"/>
    <w:rsid w:val="00541232"/>
    <w:rsid w:val="00557637"/>
    <w:rsid w:val="00566CB9"/>
    <w:rsid w:val="00571936"/>
    <w:rsid w:val="00581C6B"/>
    <w:rsid w:val="0058260E"/>
    <w:rsid w:val="0059011E"/>
    <w:rsid w:val="00591052"/>
    <w:rsid w:val="00594C76"/>
    <w:rsid w:val="00597D4F"/>
    <w:rsid w:val="005A3E15"/>
    <w:rsid w:val="005B1649"/>
    <w:rsid w:val="005C1802"/>
    <w:rsid w:val="005D01AF"/>
    <w:rsid w:val="005D03F5"/>
    <w:rsid w:val="005D2532"/>
    <w:rsid w:val="005D3CC3"/>
    <w:rsid w:val="005D4445"/>
    <w:rsid w:val="005D4E3E"/>
    <w:rsid w:val="005D6C3B"/>
    <w:rsid w:val="005E4E3A"/>
    <w:rsid w:val="005E70CD"/>
    <w:rsid w:val="005F017B"/>
    <w:rsid w:val="005F33EE"/>
    <w:rsid w:val="0061696F"/>
    <w:rsid w:val="00630B52"/>
    <w:rsid w:val="006315F8"/>
    <w:rsid w:val="00651CAA"/>
    <w:rsid w:val="00651CDB"/>
    <w:rsid w:val="00657AA4"/>
    <w:rsid w:val="0068067F"/>
    <w:rsid w:val="00687A21"/>
    <w:rsid w:val="00692D27"/>
    <w:rsid w:val="0069349B"/>
    <w:rsid w:val="006A6EFD"/>
    <w:rsid w:val="006C67B8"/>
    <w:rsid w:val="006D0E13"/>
    <w:rsid w:val="006D4C76"/>
    <w:rsid w:val="006E3A90"/>
    <w:rsid w:val="006E7621"/>
    <w:rsid w:val="006E7A15"/>
    <w:rsid w:val="00704908"/>
    <w:rsid w:val="007131F1"/>
    <w:rsid w:val="00723F4D"/>
    <w:rsid w:val="00743545"/>
    <w:rsid w:val="00754418"/>
    <w:rsid w:val="00764604"/>
    <w:rsid w:val="00775BE3"/>
    <w:rsid w:val="0078754D"/>
    <w:rsid w:val="00787605"/>
    <w:rsid w:val="0079174D"/>
    <w:rsid w:val="00794117"/>
    <w:rsid w:val="00795E9E"/>
    <w:rsid w:val="0079708D"/>
    <w:rsid w:val="007A412C"/>
    <w:rsid w:val="007A4F7C"/>
    <w:rsid w:val="007C2EBB"/>
    <w:rsid w:val="007C3966"/>
    <w:rsid w:val="007C774C"/>
    <w:rsid w:val="007D08ED"/>
    <w:rsid w:val="007D3896"/>
    <w:rsid w:val="007E7418"/>
    <w:rsid w:val="00804544"/>
    <w:rsid w:val="00816B03"/>
    <w:rsid w:val="00833991"/>
    <w:rsid w:val="00834361"/>
    <w:rsid w:val="00844982"/>
    <w:rsid w:val="00846F09"/>
    <w:rsid w:val="00847702"/>
    <w:rsid w:val="008633D2"/>
    <w:rsid w:val="00894674"/>
    <w:rsid w:val="00894A1A"/>
    <w:rsid w:val="008B7A92"/>
    <w:rsid w:val="008C4C80"/>
    <w:rsid w:val="008D1A69"/>
    <w:rsid w:val="008D1F64"/>
    <w:rsid w:val="008D4C17"/>
    <w:rsid w:val="008E0159"/>
    <w:rsid w:val="008E455D"/>
    <w:rsid w:val="008F5998"/>
    <w:rsid w:val="00900B3E"/>
    <w:rsid w:val="009132A3"/>
    <w:rsid w:val="00916BDF"/>
    <w:rsid w:val="009219A3"/>
    <w:rsid w:val="00923630"/>
    <w:rsid w:val="009467D7"/>
    <w:rsid w:val="009563BE"/>
    <w:rsid w:val="00957014"/>
    <w:rsid w:val="009576C7"/>
    <w:rsid w:val="00960532"/>
    <w:rsid w:val="009826D0"/>
    <w:rsid w:val="009873D5"/>
    <w:rsid w:val="0099173B"/>
    <w:rsid w:val="00992052"/>
    <w:rsid w:val="009955D4"/>
    <w:rsid w:val="00996D49"/>
    <w:rsid w:val="009A2DB7"/>
    <w:rsid w:val="009B48DC"/>
    <w:rsid w:val="009B4D89"/>
    <w:rsid w:val="009C1CF4"/>
    <w:rsid w:val="009D3D85"/>
    <w:rsid w:val="009E0BE4"/>
    <w:rsid w:val="009E68EF"/>
    <w:rsid w:val="009E72A8"/>
    <w:rsid w:val="009F3009"/>
    <w:rsid w:val="00A024D6"/>
    <w:rsid w:val="00A049F6"/>
    <w:rsid w:val="00A04EA7"/>
    <w:rsid w:val="00A1432C"/>
    <w:rsid w:val="00A212B7"/>
    <w:rsid w:val="00A42122"/>
    <w:rsid w:val="00A450AD"/>
    <w:rsid w:val="00A473B9"/>
    <w:rsid w:val="00A5360B"/>
    <w:rsid w:val="00A571B1"/>
    <w:rsid w:val="00A654E3"/>
    <w:rsid w:val="00A660C6"/>
    <w:rsid w:val="00A66BB8"/>
    <w:rsid w:val="00A7546B"/>
    <w:rsid w:val="00A75AD4"/>
    <w:rsid w:val="00A77B43"/>
    <w:rsid w:val="00A93BF8"/>
    <w:rsid w:val="00A976A1"/>
    <w:rsid w:val="00AA1426"/>
    <w:rsid w:val="00AA1DEA"/>
    <w:rsid w:val="00AC4203"/>
    <w:rsid w:val="00AF08AA"/>
    <w:rsid w:val="00AF485F"/>
    <w:rsid w:val="00B03DF0"/>
    <w:rsid w:val="00B20F80"/>
    <w:rsid w:val="00B221EC"/>
    <w:rsid w:val="00B30DB1"/>
    <w:rsid w:val="00B451FE"/>
    <w:rsid w:val="00B52E19"/>
    <w:rsid w:val="00B531C4"/>
    <w:rsid w:val="00B549EC"/>
    <w:rsid w:val="00B6165D"/>
    <w:rsid w:val="00B75A40"/>
    <w:rsid w:val="00B84E32"/>
    <w:rsid w:val="00B85531"/>
    <w:rsid w:val="00B85CD2"/>
    <w:rsid w:val="00B90364"/>
    <w:rsid w:val="00B9463E"/>
    <w:rsid w:val="00B96D4E"/>
    <w:rsid w:val="00BA2369"/>
    <w:rsid w:val="00BB334D"/>
    <w:rsid w:val="00BB4475"/>
    <w:rsid w:val="00BC11FB"/>
    <w:rsid w:val="00BC72A4"/>
    <w:rsid w:val="00BE4A73"/>
    <w:rsid w:val="00BE7009"/>
    <w:rsid w:val="00BF2B3B"/>
    <w:rsid w:val="00BF62CB"/>
    <w:rsid w:val="00C029D4"/>
    <w:rsid w:val="00C11D78"/>
    <w:rsid w:val="00C150F6"/>
    <w:rsid w:val="00C15955"/>
    <w:rsid w:val="00C32878"/>
    <w:rsid w:val="00C46088"/>
    <w:rsid w:val="00C52AF4"/>
    <w:rsid w:val="00C559F0"/>
    <w:rsid w:val="00C60A0E"/>
    <w:rsid w:val="00C74CB1"/>
    <w:rsid w:val="00C9146F"/>
    <w:rsid w:val="00C93474"/>
    <w:rsid w:val="00C93CDC"/>
    <w:rsid w:val="00C96745"/>
    <w:rsid w:val="00CA1635"/>
    <w:rsid w:val="00CA6338"/>
    <w:rsid w:val="00CC06DF"/>
    <w:rsid w:val="00CC07D3"/>
    <w:rsid w:val="00CC0E91"/>
    <w:rsid w:val="00CC3EBA"/>
    <w:rsid w:val="00CD0F50"/>
    <w:rsid w:val="00CE3ADA"/>
    <w:rsid w:val="00CE785C"/>
    <w:rsid w:val="00D02D83"/>
    <w:rsid w:val="00D065BB"/>
    <w:rsid w:val="00D21977"/>
    <w:rsid w:val="00D258D4"/>
    <w:rsid w:val="00D332A8"/>
    <w:rsid w:val="00D447DB"/>
    <w:rsid w:val="00D514C3"/>
    <w:rsid w:val="00D543BD"/>
    <w:rsid w:val="00D55E22"/>
    <w:rsid w:val="00D5674B"/>
    <w:rsid w:val="00D74F57"/>
    <w:rsid w:val="00D84481"/>
    <w:rsid w:val="00D84E16"/>
    <w:rsid w:val="00D94EE4"/>
    <w:rsid w:val="00D962AD"/>
    <w:rsid w:val="00DA35F3"/>
    <w:rsid w:val="00DC132D"/>
    <w:rsid w:val="00DE60EB"/>
    <w:rsid w:val="00DF2B74"/>
    <w:rsid w:val="00E05686"/>
    <w:rsid w:val="00E07A8A"/>
    <w:rsid w:val="00E11E12"/>
    <w:rsid w:val="00E12AC7"/>
    <w:rsid w:val="00E14592"/>
    <w:rsid w:val="00E1601A"/>
    <w:rsid w:val="00E24A4C"/>
    <w:rsid w:val="00E26769"/>
    <w:rsid w:val="00E34147"/>
    <w:rsid w:val="00E44C60"/>
    <w:rsid w:val="00E62FBA"/>
    <w:rsid w:val="00E63BEA"/>
    <w:rsid w:val="00E76006"/>
    <w:rsid w:val="00EA0F24"/>
    <w:rsid w:val="00EA4D0F"/>
    <w:rsid w:val="00EB6B06"/>
    <w:rsid w:val="00EC7A09"/>
    <w:rsid w:val="00ED6B73"/>
    <w:rsid w:val="00EE2110"/>
    <w:rsid w:val="00EE28DF"/>
    <w:rsid w:val="00EF0284"/>
    <w:rsid w:val="00EF67B9"/>
    <w:rsid w:val="00EF6BD5"/>
    <w:rsid w:val="00F00B13"/>
    <w:rsid w:val="00F045B5"/>
    <w:rsid w:val="00F13A1D"/>
    <w:rsid w:val="00F146BA"/>
    <w:rsid w:val="00F16538"/>
    <w:rsid w:val="00F241D0"/>
    <w:rsid w:val="00F378D2"/>
    <w:rsid w:val="00F43181"/>
    <w:rsid w:val="00F504A5"/>
    <w:rsid w:val="00F55C44"/>
    <w:rsid w:val="00F629D2"/>
    <w:rsid w:val="00F64E61"/>
    <w:rsid w:val="00F72136"/>
    <w:rsid w:val="00F81B64"/>
    <w:rsid w:val="00F8219D"/>
    <w:rsid w:val="00F94C83"/>
    <w:rsid w:val="00FA0D7F"/>
    <w:rsid w:val="00FA7BF9"/>
    <w:rsid w:val="00FC3F05"/>
    <w:rsid w:val="00FD36FE"/>
    <w:rsid w:val="00FD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087AD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60A0E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b/>
      <w:snapToGrid w:val="0"/>
      <w:color w:val="000000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320"/>
        <w:tab w:val="right" w:pos="8640"/>
      </w:tabs>
    </w:pPr>
    <w:rPr>
      <w:sz w:val="22"/>
    </w:rPr>
  </w:style>
  <w:style w:type="paragraph" w:styleId="Textkrper-Zeileneinzug">
    <w:name w:val="Body Text Indent"/>
    <w:basedOn w:val="Standard"/>
    <w:pPr>
      <w:ind w:left="6480"/>
    </w:pPr>
    <w:rPr>
      <w:sz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D84E16"/>
    <w:rPr>
      <w:rFonts w:ascii="Arial" w:hAnsi="Arial"/>
      <w:sz w:val="22"/>
    </w:rPr>
  </w:style>
  <w:style w:type="character" w:styleId="Hyperlink">
    <w:name w:val="Hyperlink"/>
    <w:rsid w:val="00324CEF"/>
    <w:rPr>
      <w:color w:val="0000FF"/>
      <w:u w:val="single"/>
    </w:rPr>
  </w:style>
  <w:style w:type="character" w:styleId="BesuchterLink">
    <w:name w:val="FollowedHyperlink"/>
    <w:rsid w:val="00324CEF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262D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B7CF6-DCE6-48B2-B680-8D019DEC6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Checkliste B_126_Gießen_V5_August 2021_gesperrt.dotx</Template>
  <TotalTime>0</TotalTime>
  <Pages>8</Pages>
  <Words>2430</Words>
  <Characters>15310</Characters>
  <Application>Microsoft Office Word</Application>
  <DocSecurity>0</DocSecurity>
  <Lines>127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DB AG</vt:lpstr>
    </vt:vector>
  </TitlesOfParts>
  <Company>Deutsche Bahn AG</Company>
  <LinksUpToDate>false</LinksUpToDate>
  <CharactersWithSpaces>17705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DB AG</dc:title>
  <dc:creator>Thomas Breitkopf</dc:creator>
  <cp:lastModifiedBy>Thomas Breitkopf</cp:lastModifiedBy>
  <cp:revision>1</cp:revision>
  <cp:lastPrinted>2003-05-14T08:42:00Z</cp:lastPrinted>
  <dcterms:created xsi:type="dcterms:W3CDTF">2021-08-16T07:13:00Z</dcterms:created>
  <dcterms:modified xsi:type="dcterms:W3CDTF">2021-08-16T07:13:00Z</dcterms:modified>
</cp:coreProperties>
</file>